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67C0D" w14:textId="4209A833" w:rsidR="00D87728" w:rsidRPr="006F0152" w:rsidRDefault="00EE3BD7" w:rsidP="006F0152">
      <w:pPr>
        <w:tabs>
          <w:tab w:val="left" w:pos="3390"/>
        </w:tabs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APPLICATION FORM</w:t>
      </w:r>
    </w:p>
    <w:p w14:paraId="6F81F068" w14:textId="13B27447" w:rsidR="006F0152" w:rsidRDefault="006F0152" w:rsidP="00530D6B">
      <w:pPr>
        <w:tabs>
          <w:tab w:val="left" w:pos="3390"/>
        </w:tabs>
        <w:rPr>
          <w:rFonts w:asciiTheme="majorHAnsi" w:hAnsiTheme="majorHAnsi" w:cstheme="majorHAnsi"/>
          <w:b/>
          <w:sz w:val="18"/>
          <w:szCs w:val="18"/>
        </w:rPr>
      </w:pPr>
    </w:p>
    <w:p w14:paraId="40237580" w14:textId="77777777" w:rsidR="00E50A9B" w:rsidRDefault="00E50A9B" w:rsidP="00530D6B">
      <w:pPr>
        <w:tabs>
          <w:tab w:val="left" w:pos="3390"/>
        </w:tabs>
        <w:rPr>
          <w:rFonts w:asciiTheme="majorHAnsi" w:hAnsiTheme="majorHAnsi" w:cstheme="majorHAnsi"/>
          <w:b/>
          <w:sz w:val="18"/>
          <w:szCs w:val="18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225"/>
        <w:gridCol w:w="5670"/>
      </w:tblGrid>
      <w:tr w:rsidR="00930CE5" w:rsidRPr="006F0152" w14:paraId="00BACEB3" w14:textId="77777777" w:rsidTr="00E06F73">
        <w:tc>
          <w:tcPr>
            <w:tcW w:w="4225" w:type="dxa"/>
            <w:shd w:val="clear" w:color="auto" w:fill="F2F2F2" w:themeFill="background1" w:themeFillShade="F2"/>
            <w:vAlign w:val="center"/>
          </w:tcPr>
          <w:p w14:paraId="4A640F1F" w14:textId="77777777" w:rsidR="00930CE5" w:rsidRPr="00CF36A8" w:rsidRDefault="00930CE5" w:rsidP="00CF36A8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36A8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POSITION APPLIED FOR</w:t>
            </w:r>
          </w:p>
        </w:tc>
        <w:tc>
          <w:tcPr>
            <w:tcW w:w="5670" w:type="dxa"/>
          </w:tcPr>
          <w:p w14:paraId="7BA4EA3B" w14:textId="77777777" w:rsidR="00930CE5" w:rsidRPr="006F0152" w:rsidRDefault="00930CE5" w:rsidP="007A790A">
            <w:pPr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</w:pPr>
          </w:p>
        </w:tc>
      </w:tr>
      <w:tr w:rsidR="00810077" w:rsidRPr="006F0152" w14:paraId="103E7E51" w14:textId="77777777" w:rsidTr="00E06F73">
        <w:tc>
          <w:tcPr>
            <w:tcW w:w="4225" w:type="dxa"/>
            <w:shd w:val="clear" w:color="auto" w:fill="F2F2F2" w:themeFill="background1" w:themeFillShade="F2"/>
            <w:vAlign w:val="center"/>
          </w:tcPr>
          <w:p w14:paraId="145B25D9" w14:textId="20D00392" w:rsidR="00810077" w:rsidRPr="00CF36A8" w:rsidRDefault="00810077" w:rsidP="00CF36A8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SALARY EXPECTATION</w:t>
            </w:r>
          </w:p>
        </w:tc>
        <w:tc>
          <w:tcPr>
            <w:tcW w:w="5670" w:type="dxa"/>
          </w:tcPr>
          <w:p w14:paraId="07C79F7F" w14:textId="77777777" w:rsidR="00810077" w:rsidRPr="006F0152" w:rsidRDefault="00810077" w:rsidP="007A79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30CE5" w:rsidRPr="006F0152" w14:paraId="65F48B92" w14:textId="77777777" w:rsidTr="00E06F73">
        <w:tc>
          <w:tcPr>
            <w:tcW w:w="4225" w:type="dxa"/>
            <w:shd w:val="clear" w:color="auto" w:fill="F2F2F2" w:themeFill="background1" w:themeFillShade="F2"/>
            <w:vAlign w:val="center"/>
          </w:tcPr>
          <w:p w14:paraId="199866D9" w14:textId="77777777" w:rsidR="00930CE5" w:rsidRPr="00CF36A8" w:rsidRDefault="00930CE5" w:rsidP="00CF36A8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36A8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DATE OF AVAILABILITY FOR EMPLOYMENT</w:t>
            </w:r>
            <w:r w:rsidRPr="00CF36A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06AE40B1" w14:textId="77777777" w:rsidR="00930CE5" w:rsidRPr="006F0152" w:rsidRDefault="00930CE5" w:rsidP="007A790A">
            <w:pPr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</w:pPr>
          </w:p>
        </w:tc>
      </w:tr>
    </w:tbl>
    <w:p w14:paraId="5ED2DEE8" w14:textId="5ABE44DE" w:rsidR="00930CE5" w:rsidRPr="009F1825" w:rsidRDefault="00930CE5" w:rsidP="00530D6B">
      <w:pPr>
        <w:tabs>
          <w:tab w:val="left" w:pos="3390"/>
        </w:tabs>
        <w:rPr>
          <w:rFonts w:asciiTheme="majorHAnsi" w:hAnsiTheme="majorHAnsi" w:cstheme="majorHAnsi"/>
          <w:bCs/>
          <w:sz w:val="28"/>
          <w:szCs w:val="28"/>
        </w:rPr>
      </w:pPr>
    </w:p>
    <w:p w14:paraId="3EB43D30" w14:textId="3E5D3B6D" w:rsidR="006F0152" w:rsidRPr="006F0152" w:rsidRDefault="006F0152" w:rsidP="005A10B9">
      <w:pPr>
        <w:tabs>
          <w:tab w:val="left" w:pos="3390"/>
        </w:tabs>
        <w:spacing w:line="360" w:lineRule="auto"/>
        <w:rPr>
          <w:rFonts w:asciiTheme="majorHAnsi" w:hAnsiTheme="majorHAnsi" w:cstheme="majorHAnsi"/>
          <w:bCs/>
          <w:i/>
          <w:iCs/>
          <w:sz w:val="22"/>
          <w:szCs w:val="22"/>
          <w:u w:val="single"/>
        </w:rPr>
      </w:pPr>
      <w:r w:rsidRPr="006F0152">
        <w:rPr>
          <w:rFonts w:asciiTheme="majorHAnsi" w:hAnsiTheme="majorHAnsi" w:cstheme="majorHAnsi"/>
          <w:bCs/>
          <w:i/>
          <w:iCs/>
          <w:sz w:val="22"/>
          <w:szCs w:val="22"/>
          <w:u w:val="single"/>
        </w:rPr>
        <w:t>PERSONAL DETAILS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965"/>
        <w:gridCol w:w="6930"/>
      </w:tblGrid>
      <w:tr w:rsidR="00D87728" w:rsidRPr="006F0152" w14:paraId="26FB4641" w14:textId="77777777" w:rsidTr="00F3352B">
        <w:tc>
          <w:tcPr>
            <w:tcW w:w="2965" w:type="dxa"/>
            <w:shd w:val="clear" w:color="auto" w:fill="F2F2F2" w:themeFill="background1" w:themeFillShade="F2"/>
          </w:tcPr>
          <w:p w14:paraId="5540DEAB" w14:textId="5D159B62" w:rsidR="00D87728" w:rsidRPr="00CF36A8" w:rsidRDefault="00D87728" w:rsidP="00CF36A8">
            <w:pPr>
              <w:spacing w:line="276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 w:rsidRPr="00CF36A8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NAME</w:t>
            </w:r>
          </w:p>
        </w:tc>
        <w:tc>
          <w:tcPr>
            <w:tcW w:w="6930" w:type="dxa"/>
          </w:tcPr>
          <w:p w14:paraId="34AB341F" w14:textId="77777777" w:rsidR="00D87728" w:rsidRPr="00E5093C" w:rsidRDefault="00D87728" w:rsidP="00D87728">
            <w:pPr>
              <w:tabs>
                <w:tab w:val="left" w:pos="3390"/>
              </w:tabs>
              <w:rPr>
                <w:rFonts w:asciiTheme="majorHAnsi" w:eastAsia="SimSun" w:hAnsiTheme="majorHAnsi" w:cstheme="majorHAnsi"/>
                <w:bCs/>
                <w:sz w:val="22"/>
                <w:szCs w:val="22"/>
                <w:lang w:bidi="ar-SA"/>
              </w:rPr>
            </w:pPr>
          </w:p>
        </w:tc>
      </w:tr>
      <w:tr w:rsidR="00D87728" w:rsidRPr="006F0152" w14:paraId="6F2BDD0A" w14:textId="77777777" w:rsidTr="00F3352B">
        <w:tc>
          <w:tcPr>
            <w:tcW w:w="2965" w:type="dxa"/>
            <w:shd w:val="clear" w:color="auto" w:fill="F2F2F2" w:themeFill="background1" w:themeFillShade="F2"/>
          </w:tcPr>
          <w:p w14:paraId="10C2FFE9" w14:textId="2B1C2BE1" w:rsidR="00D87728" w:rsidRPr="00CF36A8" w:rsidRDefault="00D87728" w:rsidP="00CF36A8">
            <w:pPr>
              <w:spacing w:line="276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 w:rsidRPr="00CF36A8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NATIONALITY</w:t>
            </w:r>
          </w:p>
        </w:tc>
        <w:tc>
          <w:tcPr>
            <w:tcW w:w="6930" w:type="dxa"/>
          </w:tcPr>
          <w:p w14:paraId="23E04E62" w14:textId="77777777" w:rsidR="00D87728" w:rsidRPr="00E5093C" w:rsidRDefault="00D87728" w:rsidP="00D87728">
            <w:pPr>
              <w:tabs>
                <w:tab w:val="left" w:pos="3390"/>
              </w:tabs>
              <w:rPr>
                <w:rFonts w:asciiTheme="majorHAnsi" w:eastAsia="SimSun" w:hAnsiTheme="majorHAnsi" w:cstheme="majorHAnsi"/>
                <w:bCs/>
                <w:sz w:val="22"/>
                <w:szCs w:val="22"/>
                <w:lang w:bidi="ar-SA"/>
              </w:rPr>
            </w:pPr>
          </w:p>
        </w:tc>
      </w:tr>
      <w:tr w:rsidR="00D87728" w:rsidRPr="006F0152" w14:paraId="55379A0F" w14:textId="77777777" w:rsidTr="00F3352B">
        <w:tc>
          <w:tcPr>
            <w:tcW w:w="2965" w:type="dxa"/>
            <w:shd w:val="clear" w:color="auto" w:fill="F2F2F2" w:themeFill="background1" w:themeFillShade="F2"/>
          </w:tcPr>
          <w:p w14:paraId="00CBC7DE" w14:textId="7328323A" w:rsidR="00D87728" w:rsidRPr="00CF36A8" w:rsidRDefault="00D87728" w:rsidP="00CF36A8">
            <w:pPr>
              <w:spacing w:line="276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 w:rsidRPr="00CF36A8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PERMANENT ADDRESS</w:t>
            </w:r>
          </w:p>
        </w:tc>
        <w:tc>
          <w:tcPr>
            <w:tcW w:w="6930" w:type="dxa"/>
          </w:tcPr>
          <w:p w14:paraId="24BF2D3F" w14:textId="77777777" w:rsidR="00D87728" w:rsidRPr="00E5093C" w:rsidRDefault="00D87728" w:rsidP="00D87728">
            <w:pPr>
              <w:tabs>
                <w:tab w:val="left" w:pos="3390"/>
              </w:tabs>
              <w:rPr>
                <w:rFonts w:asciiTheme="majorHAnsi" w:eastAsia="SimSun" w:hAnsiTheme="majorHAnsi" w:cstheme="majorHAnsi"/>
                <w:bCs/>
                <w:sz w:val="22"/>
                <w:szCs w:val="22"/>
                <w:lang w:bidi="ar-SA"/>
              </w:rPr>
            </w:pPr>
          </w:p>
        </w:tc>
      </w:tr>
      <w:tr w:rsidR="00D87728" w:rsidRPr="006F0152" w14:paraId="1840423B" w14:textId="77777777" w:rsidTr="00F3352B">
        <w:tc>
          <w:tcPr>
            <w:tcW w:w="2965" w:type="dxa"/>
            <w:shd w:val="clear" w:color="auto" w:fill="F2F2F2" w:themeFill="background1" w:themeFillShade="F2"/>
          </w:tcPr>
          <w:p w14:paraId="511E246D" w14:textId="35106DB1" w:rsidR="00D87728" w:rsidRPr="00CF36A8" w:rsidRDefault="00D87728" w:rsidP="00CF36A8">
            <w:pPr>
              <w:spacing w:line="276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 w:rsidRPr="00CF36A8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CURRENT ADDRESS</w:t>
            </w:r>
          </w:p>
        </w:tc>
        <w:tc>
          <w:tcPr>
            <w:tcW w:w="6930" w:type="dxa"/>
          </w:tcPr>
          <w:p w14:paraId="0C684C35" w14:textId="77777777" w:rsidR="00D87728" w:rsidRPr="00E5093C" w:rsidRDefault="00D87728" w:rsidP="00D87728">
            <w:pPr>
              <w:tabs>
                <w:tab w:val="left" w:pos="3390"/>
              </w:tabs>
              <w:rPr>
                <w:rFonts w:asciiTheme="majorHAnsi" w:eastAsia="SimSun" w:hAnsiTheme="majorHAnsi" w:cstheme="majorHAnsi"/>
                <w:bCs/>
                <w:sz w:val="22"/>
                <w:szCs w:val="22"/>
                <w:lang w:bidi="ar-SA"/>
              </w:rPr>
            </w:pPr>
          </w:p>
        </w:tc>
      </w:tr>
      <w:tr w:rsidR="00D87728" w:rsidRPr="006F0152" w14:paraId="6217DB62" w14:textId="77777777" w:rsidTr="00F3352B">
        <w:trPr>
          <w:trHeight w:val="98"/>
        </w:trPr>
        <w:tc>
          <w:tcPr>
            <w:tcW w:w="2965" w:type="dxa"/>
            <w:shd w:val="clear" w:color="auto" w:fill="F2F2F2" w:themeFill="background1" w:themeFillShade="F2"/>
          </w:tcPr>
          <w:p w14:paraId="74399504" w14:textId="74D724CC" w:rsidR="00D87728" w:rsidRPr="00CF36A8" w:rsidRDefault="00D87728" w:rsidP="00CF36A8">
            <w:pPr>
              <w:spacing w:line="276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 w:rsidRPr="00CF36A8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ID CARD/ PP NO</w:t>
            </w:r>
          </w:p>
        </w:tc>
        <w:tc>
          <w:tcPr>
            <w:tcW w:w="6930" w:type="dxa"/>
          </w:tcPr>
          <w:p w14:paraId="6016B482" w14:textId="77777777" w:rsidR="00D87728" w:rsidRPr="00E5093C" w:rsidRDefault="00D87728" w:rsidP="00D87728">
            <w:pPr>
              <w:tabs>
                <w:tab w:val="left" w:pos="3390"/>
              </w:tabs>
              <w:rPr>
                <w:rFonts w:asciiTheme="majorHAnsi" w:eastAsia="SimSun" w:hAnsiTheme="majorHAnsi" w:cstheme="majorHAnsi"/>
                <w:bCs/>
                <w:sz w:val="22"/>
                <w:szCs w:val="22"/>
                <w:lang w:bidi="ar-SA"/>
              </w:rPr>
            </w:pPr>
          </w:p>
        </w:tc>
      </w:tr>
      <w:tr w:rsidR="00D87728" w:rsidRPr="006F0152" w14:paraId="04C39DCE" w14:textId="77777777" w:rsidTr="00F3352B">
        <w:trPr>
          <w:trHeight w:val="188"/>
        </w:trPr>
        <w:tc>
          <w:tcPr>
            <w:tcW w:w="2965" w:type="dxa"/>
            <w:shd w:val="clear" w:color="auto" w:fill="F2F2F2" w:themeFill="background1" w:themeFillShade="F2"/>
          </w:tcPr>
          <w:p w14:paraId="4848179E" w14:textId="1CE011D8" w:rsidR="00D87728" w:rsidRPr="00CF36A8" w:rsidRDefault="00D87728" w:rsidP="00CF36A8">
            <w:pPr>
              <w:spacing w:line="276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 w:rsidRPr="00CF36A8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DATE OF BIRTH</w:t>
            </w:r>
          </w:p>
        </w:tc>
        <w:tc>
          <w:tcPr>
            <w:tcW w:w="6930" w:type="dxa"/>
          </w:tcPr>
          <w:p w14:paraId="10BEDA26" w14:textId="77777777" w:rsidR="00D87728" w:rsidRPr="00E5093C" w:rsidRDefault="00D87728" w:rsidP="00D87728">
            <w:pPr>
              <w:tabs>
                <w:tab w:val="left" w:pos="3390"/>
              </w:tabs>
              <w:rPr>
                <w:rFonts w:asciiTheme="majorHAnsi" w:eastAsia="SimSun" w:hAnsiTheme="majorHAnsi" w:cstheme="majorHAnsi"/>
                <w:bCs/>
                <w:sz w:val="22"/>
                <w:szCs w:val="22"/>
                <w:lang w:bidi="ar-SA"/>
              </w:rPr>
            </w:pPr>
          </w:p>
        </w:tc>
      </w:tr>
      <w:tr w:rsidR="006F0152" w:rsidRPr="006F0152" w14:paraId="5672AE51" w14:textId="77777777" w:rsidTr="00F3352B">
        <w:trPr>
          <w:trHeight w:val="188"/>
        </w:trPr>
        <w:tc>
          <w:tcPr>
            <w:tcW w:w="2965" w:type="dxa"/>
            <w:shd w:val="clear" w:color="auto" w:fill="F2F2F2" w:themeFill="background1" w:themeFillShade="F2"/>
          </w:tcPr>
          <w:p w14:paraId="525FB096" w14:textId="2A5D170D" w:rsidR="006F0152" w:rsidRPr="00CF36A8" w:rsidRDefault="006F0152" w:rsidP="00CF36A8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36A8">
              <w:rPr>
                <w:rFonts w:asciiTheme="majorHAnsi" w:hAnsiTheme="majorHAnsi" w:cstheme="majorHAnsi"/>
                <w:b/>
                <w:sz w:val="22"/>
                <w:szCs w:val="22"/>
              </w:rPr>
              <w:t>MARITAL STATUS</w:t>
            </w:r>
          </w:p>
        </w:tc>
        <w:tc>
          <w:tcPr>
            <w:tcW w:w="6930" w:type="dxa"/>
          </w:tcPr>
          <w:p w14:paraId="3C063D83" w14:textId="77777777" w:rsidR="006F0152" w:rsidRPr="00E5093C" w:rsidRDefault="006F0152" w:rsidP="00D87728">
            <w:pPr>
              <w:tabs>
                <w:tab w:val="left" w:pos="3390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6F0152" w:rsidRPr="006F0152" w14:paraId="5B6CF0B7" w14:textId="77777777" w:rsidTr="00F3352B">
        <w:trPr>
          <w:trHeight w:val="188"/>
        </w:trPr>
        <w:tc>
          <w:tcPr>
            <w:tcW w:w="2965" w:type="dxa"/>
            <w:shd w:val="clear" w:color="auto" w:fill="F2F2F2" w:themeFill="background1" w:themeFillShade="F2"/>
          </w:tcPr>
          <w:p w14:paraId="4E58DCA7" w14:textId="2094C1D4" w:rsidR="006F0152" w:rsidRPr="00CF36A8" w:rsidRDefault="006F0152" w:rsidP="00CF36A8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36A8">
              <w:rPr>
                <w:rFonts w:asciiTheme="majorHAnsi" w:hAnsiTheme="majorHAnsi" w:cstheme="majorHAnsi"/>
                <w:b/>
                <w:sz w:val="22"/>
                <w:szCs w:val="22"/>
              </w:rPr>
              <w:t>NO OF CHILDREN</w:t>
            </w:r>
          </w:p>
        </w:tc>
        <w:tc>
          <w:tcPr>
            <w:tcW w:w="6930" w:type="dxa"/>
          </w:tcPr>
          <w:p w14:paraId="4215DA85" w14:textId="77777777" w:rsidR="006F0152" w:rsidRPr="00E5093C" w:rsidRDefault="006F0152" w:rsidP="00D87728">
            <w:pPr>
              <w:tabs>
                <w:tab w:val="left" w:pos="3390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577792" w:rsidRPr="006F0152" w14:paraId="0EC1A91B" w14:textId="77777777" w:rsidTr="00F3352B">
        <w:trPr>
          <w:trHeight w:val="188"/>
        </w:trPr>
        <w:tc>
          <w:tcPr>
            <w:tcW w:w="2965" w:type="dxa"/>
            <w:shd w:val="clear" w:color="auto" w:fill="F2F2F2" w:themeFill="background1" w:themeFillShade="F2"/>
          </w:tcPr>
          <w:p w14:paraId="5BECB7BD" w14:textId="208B8594" w:rsidR="00577792" w:rsidRPr="00CF36A8" w:rsidRDefault="00071FE3" w:rsidP="00CF36A8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36A8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EMAIL ADDRESS</w:t>
            </w:r>
          </w:p>
        </w:tc>
        <w:tc>
          <w:tcPr>
            <w:tcW w:w="6930" w:type="dxa"/>
          </w:tcPr>
          <w:p w14:paraId="2351A8B3" w14:textId="77777777" w:rsidR="00577792" w:rsidRPr="00E5093C" w:rsidRDefault="00577792" w:rsidP="00D87728">
            <w:pPr>
              <w:tabs>
                <w:tab w:val="left" w:pos="3390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D87728" w:rsidRPr="006F0152" w14:paraId="6B76B1A5" w14:textId="77777777" w:rsidTr="00F3352B">
        <w:tc>
          <w:tcPr>
            <w:tcW w:w="2965" w:type="dxa"/>
            <w:shd w:val="clear" w:color="auto" w:fill="F2F2F2" w:themeFill="background1" w:themeFillShade="F2"/>
          </w:tcPr>
          <w:p w14:paraId="5F898B93" w14:textId="239047AC" w:rsidR="00D87728" w:rsidRPr="00CF36A8" w:rsidRDefault="00071FE3" w:rsidP="00CF36A8">
            <w:pPr>
              <w:spacing w:line="276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CONTACT NUMBER</w:t>
            </w:r>
          </w:p>
        </w:tc>
        <w:tc>
          <w:tcPr>
            <w:tcW w:w="6930" w:type="dxa"/>
          </w:tcPr>
          <w:p w14:paraId="3ABC78E5" w14:textId="77777777" w:rsidR="00D87728" w:rsidRPr="00E5093C" w:rsidRDefault="00D87728" w:rsidP="00D87728">
            <w:pPr>
              <w:rPr>
                <w:rFonts w:asciiTheme="majorHAnsi" w:eastAsia="SimSun" w:hAnsiTheme="majorHAnsi" w:cstheme="majorHAnsi"/>
                <w:bCs/>
                <w:sz w:val="22"/>
                <w:szCs w:val="22"/>
                <w:lang w:bidi="ar-SA"/>
              </w:rPr>
            </w:pPr>
          </w:p>
        </w:tc>
      </w:tr>
      <w:tr w:rsidR="00D87728" w:rsidRPr="006F0152" w14:paraId="2A15A056" w14:textId="77777777" w:rsidTr="00F3352B">
        <w:tc>
          <w:tcPr>
            <w:tcW w:w="2965" w:type="dxa"/>
            <w:shd w:val="clear" w:color="auto" w:fill="F2F2F2" w:themeFill="background1" w:themeFillShade="F2"/>
          </w:tcPr>
          <w:p w14:paraId="0AE7D22A" w14:textId="2DF81E91" w:rsidR="00D87728" w:rsidRPr="00CF36A8" w:rsidRDefault="00D87728" w:rsidP="00CF36A8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F36A8">
              <w:rPr>
                <w:rFonts w:asciiTheme="majorHAnsi" w:hAnsiTheme="majorHAnsi" w:cstheme="majorHAnsi"/>
                <w:b/>
                <w:sz w:val="22"/>
                <w:szCs w:val="22"/>
              </w:rPr>
              <w:t>LANGUAGE/S SPOKEN</w:t>
            </w:r>
          </w:p>
        </w:tc>
        <w:tc>
          <w:tcPr>
            <w:tcW w:w="6930" w:type="dxa"/>
          </w:tcPr>
          <w:p w14:paraId="7A765E89" w14:textId="77777777" w:rsidR="00D87728" w:rsidRPr="00E5093C" w:rsidRDefault="00D87728" w:rsidP="00D87728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6F495D79" w14:textId="77777777" w:rsidR="003E3B6F" w:rsidRPr="00444CE5" w:rsidRDefault="003E3B6F" w:rsidP="00E5093C">
      <w:pPr>
        <w:tabs>
          <w:tab w:val="left" w:pos="3390"/>
        </w:tabs>
        <w:rPr>
          <w:rFonts w:asciiTheme="majorHAnsi" w:hAnsiTheme="majorHAnsi" w:cstheme="majorHAnsi"/>
          <w:bCs/>
          <w:sz w:val="28"/>
          <w:szCs w:val="28"/>
        </w:rPr>
      </w:pPr>
    </w:p>
    <w:p w14:paraId="3A66F5F8" w14:textId="64A4766A" w:rsidR="00E5093C" w:rsidRPr="006F0152" w:rsidRDefault="00E5093C" w:rsidP="005A10B9">
      <w:pPr>
        <w:tabs>
          <w:tab w:val="left" w:pos="3390"/>
        </w:tabs>
        <w:spacing w:line="360" w:lineRule="auto"/>
        <w:rPr>
          <w:rFonts w:asciiTheme="majorHAnsi" w:hAnsiTheme="majorHAnsi" w:cstheme="majorHAnsi"/>
          <w:bCs/>
          <w:i/>
          <w:iCs/>
          <w:sz w:val="22"/>
          <w:szCs w:val="22"/>
          <w:u w:val="single"/>
        </w:rPr>
      </w:pPr>
      <w:r>
        <w:rPr>
          <w:rFonts w:asciiTheme="majorHAnsi" w:hAnsiTheme="majorHAnsi" w:cstheme="majorHAnsi"/>
          <w:bCs/>
          <w:i/>
          <w:iCs/>
          <w:sz w:val="22"/>
          <w:szCs w:val="22"/>
          <w:u w:val="single"/>
        </w:rPr>
        <w:t>EMERGENCY CONTACT</w:t>
      </w:r>
      <w:r w:rsidRPr="006F0152">
        <w:rPr>
          <w:rFonts w:asciiTheme="majorHAnsi" w:hAnsiTheme="majorHAnsi" w:cstheme="majorHAnsi"/>
          <w:bCs/>
          <w:i/>
          <w:iCs/>
          <w:sz w:val="22"/>
          <w:szCs w:val="22"/>
          <w:u w:val="single"/>
        </w:rPr>
        <w:t xml:space="preserve"> DETAILS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965"/>
        <w:gridCol w:w="6930"/>
      </w:tblGrid>
      <w:tr w:rsidR="00E5093C" w:rsidRPr="006F0152" w14:paraId="68D448B1" w14:textId="77777777" w:rsidTr="00F3352B">
        <w:trPr>
          <w:trHeight w:val="262"/>
        </w:trPr>
        <w:tc>
          <w:tcPr>
            <w:tcW w:w="2965" w:type="dxa"/>
            <w:shd w:val="clear" w:color="auto" w:fill="F2F2F2" w:themeFill="background1" w:themeFillShade="F2"/>
            <w:vAlign w:val="center"/>
          </w:tcPr>
          <w:p w14:paraId="67917B89" w14:textId="55C8F72C" w:rsidR="00E5093C" w:rsidRPr="006F0152" w:rsidRDefault="00E5093C" w:rsidP="00CF36A8">
            <w:pPr>
              <w:spacing w:line="276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NAME</w:t>
            </w:r>
          </w:p>
        </w:tc>
        <w:tc>
          <w:tcPr>
            <w:tcW w:w="6930" w:type="dxa"/>
          </w:tcPr>
          <w:p w14:paraId="533D37CC" w14:textId="60AB11F2" w:rsidR="00E5093C" w:rsidRPr="006F0152" w:rsidRDefault="00E5093C" w:rsidP="00FB5D46">
            <w:pPr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</w:pPr>
          </w:p>
        </w:tc>
      </w:tr>
      <w:tr w:rsidR="00E5093C" w:rsidRPr="006F0152" w14:paraId="0A646426" w14:textId="77777777" w:rsidTr="00F3352B">
        <w:trPr>
          <w:trHeight w:val="247"/>
        </w:trPr>
        <w:tc>
          <w:tcPr>
            <w:tcW w:w="2965" w:type="dxa"/>
            <w:shd w:val="clear" w:color="auto" w:fill="F2F2F2" w:themeFill="background1" w:themeFillShade="F2"/>
            <w:vAlign w:val="center"/>
          </w:tcPr>
          <w:p w14:paraId="5BB4B1CB" w14:textId="6C1DA247" w:rsidR="00E5093C" w:rsidRPr="006F0152" w:rsidRDefault="00E5093C" w:rsidP="00CF36A8">
            <w:pPr>
              <w:spacing w:line="276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ADDRESS</w:t>
            </w:r>
          </w:p>
        </w:tc>
        <w:tc>
          <w:tcPr>
            <w:tcW w:w="6930" w:type="dxa"/>
          </w:tcPr>
          <w:p w14:paraId="3E15A89D" w14:textId="1DDC5A0A" w:rsidR="00E5093C" w:rsidRPr="006F0152" w:rsidRDefault="00E5093C" w:rsidP="00FB5D46">
            <w:pPr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</w:pPr>
          </w:p>
        </w:tc>
      </w:tr>
      <w:tr w:rsidR="00E5093C" w:rsidRPr="006F0152" w14:paraId="61E1C742" w14:textId="77777777" w:rsidTr="00F3352B">
        <w:trPr>
          <w:trHeight w:val="262"/>
        </w:trPr>
        <w:tc>
          <w:tcPr>
            <w:tcW w:w="2965" w:type="dxa"/>
            <w:shd w:val="clear" w:color="auto" w:fill="F2F2F2" w:themeFill="background1" w:themeFillShade="F2"/>
            <w:vAlign w:val="center"/>
          </w:tcPr>
          <w:p w14:paraId="2FDB5181" w14:textId="3F2F0BDB" w:rsidR="00E5093C" w:rsidRPr="006F0152" w:rsidRDefault="00E5093C" w:rsidP="00CF36A8">
            <w:pPr>
              <w:spacing w:line="276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RELATION</w:t>
            </w:r>
          </w:p>
        </w:tc>
        <w:tc>
          <w:tcPr>
            <w:tcW w:w="6930" w:type="dxa"/>
          </w:tcPr>
          <w:p w14:paraId="0BD2847A" w14:textId="29770568" w:rsidR="00E5093C" w:rsidRPr="006F0152" w:rsidRDefault="00E5093C" w:rsidP="004A26E6">
            <w:pPr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</w:pPr>
          </w:p>
        </w:tc>
      </w:tr>
      <w:tr w:rsidR="00E5093C" w:rsidRPr="006F0152" w14:paraId="05A67899" w14:textId="77777777" w:rsidTr="00F3352B">
        <w:trPr>
          <w:trHeight w:val="247"/>
        </w:trPr>
        <w:tc>
          <w:tcPr>
            <w:tcW w:w="2965" w:type="dxa"/>
            <w:shd w:val="clear" w:color="auto" w:fill="F2F2F2" w:themeFill="background1" w:themeFillShade="F2"/>
            <w:vAlign w:val="center"/>
          </w:tcPr>
          <w:p w14:paraId="1FF9A031" w14:textId="1EC8F1B7" w:rsidR="00E5093C" w:rsidRPr="006F0152" w:rsidRDefault="00E5093C" w:rsidP="00CF36A8">
            <w:pPr>
              <w:spacing w:line="276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CONTACT</w:t>
            </w:r>
            <w:r w:rsidR="006D71B0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 xml:space="preserve"> NUMBER</w:t>
            </w:r>
          </w:p>
        </w:tc>
        <w:tc>
          <w:tcPr>
            <w:tcW w:w="6930" w:type="dxa"/>
          </w:tcPr>
          <w:p w14:paraId="46833BC3" w14:textId="56171D1A" w:rsidR="00E5093C" w:rsidRPr="006F0152" w:rsidRDefault="00E5093C" w:rsidP="00FB5D46">
            <w:pPr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</w:pPr>
          </w:p>
        </w:tc>
      </w:tr>
    </w:tbl>
    <w:p w14:paraId="569D085F" w14:textId="77777777" w:rsidR="004B2337" w:rsidRPr="00444CE5" w:rsidRDefault="004B2337" w:rsidP="004B2337">
      <w:pPr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221"/>
        <w:gridCol w:w="1862"/>
        <w:gridCol w:w="1773"/>
        <w:gridCol w:w="1738"/>
        <w:gridCol w:w="2324"/>
      </w:tblGrid>
      <w:tr w:rsidR="004B2337" w:rsidRPr="006F0152" w14:paraId="20618A27" w14:textId="77777777" w:rsidTr="004B2337">
        <w:tc>
          <w:tcPr>
            <w:tcW w:w="9918" w:type="dxa"/>
            <w:gridSpan w:val="5"/>
            <w:shd w:val="clear" w:color="auto" w:fill="8DB3E2" w:themeFill="text2" w:themeFillTint="66"/>
          </w:tcPr>
          <w:p w14:paraId="783B921E" w14:textId="77777777" w:rsidR="004B2337" w:rsidRPr="006F0152" w:rsidRDefault="004B2337" w:rsidP="00FB5D46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b/>
                <w:sz w:val="22"/>
                <w:szCs w:val="22"/>
              </w:rPr>
              <w:t>WORKING EXPERIENCE (Starting from most recent)</w:t>
            </w:r>
          </w:p>
        </w:tc>
      </w:tr>
      <w:tr w:rsidR="004B2337" w:rsidRPr="006F0152" w14:paraId="0AC95E7E" w14:textId="77777777" w:rsidTr="004B2337">
        <w:tc>
          <w:tcPr>
            <w:tcW w:w="2221" w:type="dxa"/>
            <w:shd w:val="clear" w:color="auto" w:fill="D9D9D9" w:themeFill="background1" w:themeFillShade="D9"/>
          </w:tcPr>
          <w:p w14:paraId="58FDBA61" w14:textId="77777777" w:rsidR="004B2337" w:rsidRPr="006F0152" w:rsidRDefault="004B2337" w:rsidP="00C821BB">
            <w:pPr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 w:rsidRPr="006F0152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COMPANY NAME &amp; ADDRESS</w:t>
            </w:r>
          </w:p>
        </w:tc>
        <w:tc>
          <w:tcPr>
            <w:tcW w:w="1862" w:type="dxa"/>
            <w:shd w:val="clear" w:color="auto" w:fill="D9D9D9" w:themeFill="background1" w:themeFillShade="D9"/>
          </w:tcPr>
          <w:p w14:paraId="18E40EA1" w14:textId="77777777" w:rsidR="004B2337" w:rsidRPr="006F0152" w:rsidRDefault="004B2337" w:rsidP="00C821BB">
            <w:pPr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 w:rsidRPr="006F0152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PERIOD OF EMPLOYMENT</w:t>
            </w:r>
          </w:p>
        </w:tc>
        <w:tc>
          <w:tcPr>
            <w:tcW w:w="1773" w:type="dxa"/>
            <w:shd w:val="clear" w:color="auto" w:fill="D9D9D9" w:themeFill="background1" w:themeFillShade="D9"/>
          </w:tcPr>
          <w:p w14:paraId="001205D7" w14:textId="77777777" w:rsidR="004B2337" w:rsidRPr="006F0152" w:rsidRDefault="004B2337" w:rsidP="00C821BB">
            <w:pPr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 w:rsidRPr="006F0152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POSITION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4E76CA4B" w14:textId="77777777" w:rsidR="004B2337" w:rsidRPr="006F0152" w:rsidRDefault="004B2337" w:rsidP="00FB5D46">
            <w:pPr>
              <w:spacing w:line="360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 w:rsidRPr="006F0152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SALARY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3E3B7A23" w14:textId="77777777" w:rsidR="004B2337" w:rsidRPr="006F0152" w:rsidRDefault="004B2337" w:rsidP="00FB5D46">
            <w:pPr>
              <w:spacing w:line="360" w:lineRule="auto"/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</w:pPr>
            <w:r w:rsidRPr="006F0152">
              <w:rPr>
                <w:rFonts w:asciiTheme="majorHAnsi" w:eastAsia="SimSun" w:hAnsiTheme="majorHAnsi" w:cstheme="majorHAnsi"/>
                <w:b/>
                <w:sz w:val="22"/>
                <w:szCs w:val="22"/>
                <w:lang w:bidi="ar-SA"/>
              </w:rPr>
              <w:t>REASON FOR LEAVING</w:t>
            </w:r>
          </w:p>
        </w:tc>
      </w:tr>
      <w:tr w:rsidR="004B2337" w:rsidRPr="006F0152" w14:paraId="794A2CB7" w14:textId="77777777" w:rsidTr="00E8578B">
        <w:trPr>
          <w:trHeight w:val="548"/>
        </w:trPr>
        <w:tc>
          <w:tcPr>
            <w:tcW w:w="2221" w:type="dxa"/>
          </w:tcPr>
          <w:p w14:paraId="6A3AD014" w14:textId="44180A2E" w:rsidR="004B2337" w:rsidRPr="006F0152" w:rsidRDefault="004B2337" w:rsidP="0038310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862" w:type="dxa"/>
          </w:tcPr>
          <w:p w14:paraId="363BFC4C" w14:textId="77777777" w:rsidR="004B2337" w:rsidRPr="006F0152" w:rsidRDefault="004B2337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73" w:type="dxa"/>
          </w:tcPr>
          <w:p w14:paraId="6A116122" w14:textId="77777777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738" w:type="dxa"/>
          </w:tcPr>
          <w:p w14:paraId="1A30E9A6" w14:textId="77777777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324" w:type="dxa"/>
          </w:tcPr>
          <w:p w14:paraId="137E8F3F" w14:textId="77777777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4B2337" w:rsidRPr="006F0152" w14:paraId="0A659BD4" w14:textId="77777777" w:rsidTr="004B2337">
        <w:tc>
          <w:tcPr>
            <w:tcW w:w="2221" w:type="dxa"/>
          </w:tcPr>
          <w:p w14:paraId="3BC9073A" w14:textId="77777777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DA2579A" w14:textId="713DA6B4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862" w:type="dxa"/>
          </w:tcPr>
          <w:p w14:paraId="607F8213" w14:textId="37DB4047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14:paraId="2B76AEA4" w14:textId="0920514A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738" w:type="dxa"/>
          </w:tcPr>
          <w:p w14:paraId="16939107" w14:textId="694B4EF1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324" w:type="dxa"/>
          </w:tcPr>
          <w:p w14:paraId="57AC5C81" w14:textId="77777777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4B2337" w:rsidRPr="006F0152" w14:paraId="5614B006" w14:textId="77777777" w:rsidTr="004B2337">
        <w:tc>
          <w:tcPr>
            <w:tcW w:w="2221" w:type="dxa"/>
          </w:tcPr>
          <w:p w14:paraId="111DAB70" w14:textId="77777777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EDA9429" w14:textId="77777777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862" w:type="dxa"/>
          </w:tcPr>
          <w:p w14:paraId="432CA637" w14:textId="77777777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773" w:type="dxa"/>
          </w:tcPr>
          <w:p w14:paraId="22C4D07D" w14:textId="3BD6A1B8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738" w:type="dxa"/>
          </w:tcPr>
          <w:p w14:paraId="6BABA920" w14:textId="2A027887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324" w:type="dxa"/>
          </w:tcPr>
          <w:p w14:paraId="6CB77BC9" w14:textId="65312918" w:rsidR="004B2337" w:rsidRPr="006F0152" w:rsidRDefault="004B2337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4B2337" w:rsidRPr="006F0152" w14:paraId="250708FB" w14:textId="77777777" w:rsidTr="004B2337">
        <w:tc>
          <w:tcPr>
            <w:tcW w:w="2221" w:type="dxa"/>
          </w:tcPr>
          <w:p w14:paraId="72B1C67F" w14:textId="77777777" w:rsidR="004B2337" w:rsidRPr="006F0152" w:rsidRDefault="004B2337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918DAB1" w14:textId="77777777" w:rsidR="004B2337" w:rsidRPr="006F0152" w:rsidRDefault="004B2337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62" w:type="dxa"/>
          </w:tcPr>
          <w:p w14:paraId="398A8926" w14:textId="77777777" w:rsidR="004B2337" w:rsidRPr="006F0152" w:rsidRDefault="004B2337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2BC5046" w14:textId="77777777" w:rsidR="004B2337" w:rsidRPr="006F0152" w:rsidRDefault="004B2337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73" w:type="dxa"/>
          </w:tcPr>
          <w:p w14:paraId="5D603C42" w14:textId="77777777" w:rsidR="004B2337" w:rsidRPr="006F0152" w:rsidRDefault="004B2337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FF49DF8" w14:textId="77777777" w:rsidR="004B2337" w:rsidRPr="006F0152" w:rsidRDefault="004B2337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765D25CE" w14:textId="77777777" w:rsidR="004B2337" w:rsidRPr="006F0152" w:rsidRDefault="004B2337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E80538F" w14:textId="77777777" w:rsidR="004B2337" w:rsidRPr="006F0152" w:rsidRDefault="004B2337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24" w:type="dxa"/>
          </w:tcPr>
          <w:p w14:paraId="4C127B60" w14:textId="77777777" w:rsidR="004B2337" w:rsidRPr="006F0152" w:rsidRDefault="004B2337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C13F766" w14:textId="77777777" w:rsidR="004B2337" w:rsidRPr="006F0152" w:rsidRDefault="004B2337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9F041A7" w14:textId="42489634" w:rsidR="00444CE5" w:rsidRDefault="00444CE5" w:rsidP="004B2337">
      <w:pPr>
        <w:rPr>
          <w:rFonts w:asciiTheme="majorHAnsi" w:hAnsiTheme="majorHAnsi" w:cstheme="majorHAnsi"/>
          <w:sz w:val="22"/>
          <w:szCs w:val="22"/>
        </w:rPr>
      </w:pPr>
    </w:p>
    <w:p w14:paraId="75B7232D" w14:textId="77777777" w:rsidR="00444CE5" w:rsidRDefault="00444CE5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tbl>
      <w:tblPr>
        <w:tblW w:w="98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2"/>
        <w:gridCol w:w="3420"/>
        <w:gridCol w:w="3150"/>
      </w:tblGrid>
      <w:tr w:rsidR="004B2337" w:rsidRPr="006F0152" w14:paraId="2F32F73C" w14:textId="77777777" w:rsidTr="000812F8">
        <w:tc>
          <w:tcPr>
            <w:tcW w:w="9892" w:type="dxa"/>
            <w:gridSpan w:val="3"/>
            <w:shd w:val="clear" w:color="auto" w:fill="8DB3E2" w:themeFill="text2" w:themeFillTint="66"/>
          </w:tcPr>
          <w:p w14:paraId="515E7172" w14:textId="765BD248" w:rsidR="004B2337" w:rsidRPr="006F0152" w:rsidRDefault="000812F8" w:rsidP="00FB5D46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LICENSES OBTAINED</w:t>
            </w:r>
            <w:r w:rsidRPr="006F015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</w:tc>
      </w:tr>
      <w:tr w:rsidR="000812F8" w:rsidRPr="006F0152" w14:paraId="5819303E" w14:textId="77777777" w:rsidTr="000812F8">
        <w:trPr>
          <w:trHeight w:val="318"/>
        </w:trPr>
        <w:tc>
          <w:tcPr>
            <w:tcW w:w="3322" w:type="dxa"/>
            <w:shd w:val="clear" w:color="auto" w:fill="D9D9D9" w:themeFill="background1" w:themeFillShade="D9"/>
            <w:vAlign w:val="center"/>
          </w:tcPr>
          <w:p w14:paraId="514383F3" w14:textId="77777777" w:rsidR="000812F8" w:rsidRPr="006F0152" w:rsidRDefault="000812F8" w:rsidP="00C821B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b/>
                <w:sz w:val="22"/>
                <w:szCs w:val="22"/>
              </w:rPr>
              <w:t>NAME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14:paraId="2629E23D" w14:textId="17916745" w:rsidR="000812F8" w:rsidRPr="006F0152" w:rsidRDefault="000812F8" w:rsidP="00C821B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CATEGORIES</w:t>
            </w:r>
          </w:p>
        </w:tc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30FA090B" w14:textId="4BD24842" w:rsidR="000812F8" w:rsidRPr="006F0152" w:rsidRDefault="000812F8" w:rsidP="00C821B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EXPIRY DATE</w:t>
            </w:r>
          </w:p>
        </w:tc>
      </w:tr>
      <w:tr w:rsidR="000812F8" w:rsidRPr="006F0152" w14:paraId="7EED954E" w14:textId="77777777" w:rsidTr="000812F8">
        <w:trPr>
          <w:trHeight w:val="318"/>
        </w:trPr>
        <w:tc>
          <w:tcPr>
            <w:tcW w:w="3322" w:type="dxa"/>
          </w:tcPr>
          <w:p w14:paraId="595CABE4" w14:textId="734782E6" w:rsidR="000812F8" w:rsidRPr="006F0152" w:rsidRDefault="000812F8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420" w:type="dxa"/>
          </w:tcPr>
          <w:p w14:paraId="533B33DA" w14:textId="79158EAA" w:rsidR="000812F8" w:rsidRPr="006F0152" w:rsidRDefault="000812F8" w:rsidP="00FB5D46">
            <w:pPr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50" w:type="dxa"/>
          </w:tcPr>
          <w:p w14:paraId="498BF202" w14:textId="357232D9" w:rsidR="000812F8" w:rsidRPr="006F0152" w:rsidRDefault="000812F8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12F8" w:rsidRPr="006F0152" w14:paraId="06193A59" w14:textId="77777777" w:rsidTr="000812F8">
        <w:trPr>
          <w:trHeight w:val="300"/>
        </w:trPr>
        <w:tc>
          <w:tcPr>
            <w:tcW w:w="3322" w:type="dxa"/>
          </w:tcPr>
          <w:p w14:paraId="7B85C6D2" w14:textId="1D036B39" w:rsidR="000812F8" w:rsidRPr="006F0152" w:rsidRDefault="000812F8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56295F4C" w14:textId="440216EC" w:rsidR="000812F8" w:rsidRPr="006F0152" w:rsidRDefault="000812F8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</w:tcPr>
          <w:p w14:paraId="209E362C" w14:textId="17F8EF54" w:rsidR="000812F8" w:rsidRPr="006F0152" w:rsidRDefault="000812F8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12F8" w:rsidRPr="006F0152" w14:paraId="71D9A5B4" w14:textId="77777777" w:rsidTr="000812F8">
        <w:trPr>
          <w:trHeight w:val="300"/>
        </w:trPr>
        <w:tc>
          <w:tcPr>
            <w:tcW w:w="3322" w:type="dxa"/>
          </w:tcPr>
          <w:p w14:paraId="2B95F54C" w14:textId="77777777" w:rsidR="000812F8" w:rsidRPr="006F0152" w:rsidRDefault="000812F8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32F02A72" w14:textId="77777777" w:rsidR="000812F8" w:rsidRPr="006F0152" w:rsidRDefault="000812F8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</w:tcPr>
          <w:p w14:paraId="429915FB" w14:textId="77777777" w:rsidR="000812F8" w:rsidRPr="006F0152" w:rsidRDefault="000812F8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12F8" w:rsidRPr="006F0152" w14:paraId="055FD501" w14:textId="77777777" w:rsidTr="000812F8">
        <w:trPr>
          <w:trHeight w:val="300"/>
        </w:trPr>
        <w:tc>
          <w:tcPr>
            <w:tcW w:w="3322" w:type="dxa"/>
          </w:tcPr>
          <w:p w14:paraId="65EA66BA" w14:textId="77777777" w:rsidR="000812F8" w:rsidRPr="006F0152" w:rsidRDefault="000812F8" w:rsidP="00FB5D4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3420" w:type="dxa"/>
          </w:tcPr>
          <w:p w14:paraId="6C73D7E4" w14:textId="77777777" w:rsidR="000812F8" w:rsidRPr="006F0152" w:rsidRDefault="000812F8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</w:tcPr>
          <w:p w14:paraId="332E3C5E" w14:textId="77777777" w:rsidR="000812F8" w:rsidRPr="006F0152" w:rsidRDefault="000812F8" w:rsidP="00FB5D4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796932C" w14:textId="37C80B21" w:rsidR="00FB5D46" w:rsidRPr="009F1825" w:rsidRDefault="00FB5D46" w:rsidP="004B2337">
      <w:pPr>
        <w:rPr>
          <w:rFonts w:asciiTheme="majorHAnsi" w:hAnsiTheme="majorHAnsi" w:cstheme="majorHAnsi"/>
          <w:bCs/>
          <w:sz w:val="28"/>
          <w:szCs w:val="28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160"/>
        <w:gridCol w:w="2510"/>
        <w:gridCol w:w="2980"/>
      </w:tblGrid>
      <w:tr w:rsidR="000812F8" w:rsidRPr="006F0152" w14:paraId="796393A0" w14:textId="77777777" w:rsidTr="007A790A">
        <w:tc>
          <w:tcPr>
            <w:tcW w:w="9918" w:type="dxa"/>
            <w:gridSpan w:val="4"/>
            <w:shd w:val="clear" w:color="auto" w:fill="8DB3E2" w:themeFill="text2" w:themeFillTint="66"/>
          </w:tcPr>
          <w:p w14:paraId="47288AD9" w14:textId="77777777" w:rsidR="000812F8" w:rsidRPr="006F0152" w:rsidRDefault="000812F8" w:rsidP="007A790A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CHARACTER REFERENCES (PROVIDE MINIMUM OF 3) </w:t>
            </w:r>
          </w:p>
        </w:tc>
      </w:tr>
      <w:tr w:rsidR="000812F8" w:rsidRPr="006F0152" w14:paraId="70861D88" w14:textId="77777777" w:rsidTr="007A790A">
        <w:trPr>
          <w:trHeight w:val="318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C23576F" w14:textId="77777777" w:rsidR="000812F8" w:rsidRPr="006F0152" w:rsidRDefault="000812F8" w:rsidP="007A790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b/>
                <w:sz w:val="22"/>
                <w:szCs w:val="22"/>
              </w:rPr>
              <w:t>NAME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72DE3655" w14:textId="77777777" w:rsidR="000812F8" w:rsidRPr="006F0152" w:rsidRDefault="000812F8" w:rsidP="007A790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b/>
                <w:sz w:val="22"/>
                <w:szCs w:val="22"/>
              </w:rPr>
              <w:t>COMPANY</w:t>
            </w:r>
          </w:p>
        </w:tc>
        <w:tc>
          <w:tcPr>
            <w:tcW w:w="2510" w:type="dxa"/>
            <w:shd w:val="clear" w:color="auto" w:fill="D9D9D9" w:themeFill="background1" w:themeFillShade="D9"/>
            <w:vAlign w:val="center"/>
          </w:tcPr>
          <w:p w14:paraId="51D74234" w14:textId="77777777" w:rsidR="000812F8" w:rsidRPr="006F0152" w:rsidRDefault="000812F8" w:rsidP="007A790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b/>
                <w:sz w:val="22"/>
                <w:szCs w:val="22"/>
              </w:rPr>
              <w:t>POSITION</w:t>
            </w:r>
          </w:p>
        </w:tc>
        <w:tc>
          <w:tcPr>
            <w:tcW w:w="2980" w:type="dxa"/>
            <w:shd w:val="clear" w:color="auto" w:fill="D9D9D9" w:themeFill="background1" w:themeFillShade="D9"/>
            <w:vAlign w:val="center"/>
          </w:tcPr>
          <w:p w14:paraId="4A13B150" w14:textId="77777777" w:rsidR="000812F8" w:rsidRPr="006F0152" w:rsidRDefault="000812F8" w:rsidP="007A790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b/>
                <w:sz w:val="22"/>
                <w:szCs w:val="22"/>
              </w:rPr>
              <w:t>EMAIL &amp; CONTACT NO:</w:t>
            </w:r>
          </w:p>
        </w:tc>
      </w:tr>
      <w:tr w:rsidR="000812F8" w:rsidRPr="006F0152" w14:paraId="1342EF05" w14:textId="77777777" w:rsidTr="007A790A">
        <w:trPr>
          <w:trHeight w:val="318"/>
        </w:trPr>
        <w:tc>
          <w:tcPr>
            <w:tcW w:w="2268" w:type="dxa"/>
          </w:tcPr>
          <w:p w14:paraId="6427D195" w14:textId="77777777" w:rsidR="000812F8" w:rsidRPr="006F0152" w:rsidRDefault="000812F8" w:rsidP="007A79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6A01F9D" w14:textId="77777777" w:rsidR="000812F8" w:rsidRPr="006F0152" w:rsidRDefault="000812F8" w:rsidP="007A790A">
            <w:pPr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0" w:type="dxa"/>
          </w:tcPr>
          <w:p w14:paraId="27E9A5C0" w14:textId="77777777" w:rsidR="000812F8" w:rsidRPr="006F0152" w:rsidRDefault="000812F8" w:rsidP="007A79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80" w:type="dxa"/>
          </w:tcPr>
          <w:p w14:paraId="498876D0" w14:textId="77777777" w:rsidR="000812F8" w:rsidRPr="006F0152" w:rsidRDefault="000812F8" w:rsidP="007A790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0812F8" w:rsidRPr="006F0152" w14:paraId="5E34A1DB" w14:textId="77777777" w:rsidTr="007A790A">
        <w:trPr>
          <w:trHeight w:val="300"/>
        </w:trPr>
        <w:tc>
          <w:tcPr>
            <w:tcW w:w="2268" w:type="dxa"/>
          </w:tcPr>
          <w:p w14:paraId="09D8440C" w14:textId="77777777" w:rsidR="000812F8" w:rsidRPr="006F0152" w:rsidRDefault="000812F8" w:rsidP="007A790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14:paraId="48B740CC" w14:textId="77777777" w:rsidR="000812F8" w:rsidRPr="006F0152" w:rsidRDefault="000812F8" w:rsidP="007A79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510" w:type="dxa"/>
          </w:tcPr>
          <w:p w14:paraId="393DB40B" w14:textId="77777777" w:rsidR="000812F8" w:rsidRPr="006F0152" w:rsidRDefault="000812F8" w:rsidP="007A79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80" w:type="dxa"/>
          </w:tcPr>
          <w:p w14:paraId="0F30CCFC" w14:textId="77777777" w:rsidR="000812F8" w:rsidRPr="006F0152" w:rsidRDefault="000812F8" w:rsidP="007A790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0812F8" w:rsidRPr="006F0152" w14:paraId="232C3909" w14:textId="77777777" w:rsidTr="007A790A">
        <w:trPr>
          <w:trHeight w:val="300"/>
        </w:trPr>
        <w:tc>
          <w:tcPr>
            <w:tcW w:w="2268" w:type="dxa"/>
          </w:tcPr>
          <w:p w14:paraId="2432453F" w14:textId="77777777" w:rsidR="000812F8" w:rsidRPr="006F0152" w:rsidRDefault="000812F8" w:rsidP="007A790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14:paraId="379750F0" w14:textId="77777777" w:rsidR="000812F8" w:rsidRPr="006F0152" w:rsidRDefault="000812F8" w:rsidP="007A79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510" w:type="dxa"/>
          </w:tcPr>
          <w:p w14:paraId="4308D2DD" w14:textId="77777777" w:rsidR="000812F8" w:rsidRPr="006F0152" w:rsidRDefault="000812F8" w:rsidP="007A790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980" w:type="dxa"/>
          </w:tcPr>
          <w:p w14:paraId="448E53A8" w14:textId="77777777" w:rsidR="000812F8" w:rsidRPr="006F0152" w:rsidRDefault="000812F8" w:rsidP="007A790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105FD2D9" w14:textId="77777777" w:rsidR="000812F8" w:rsidRPr="009F1825" w:rsidRDefault="000812F8" w:rsidP="004B2337">
      <w:pPr>
        <w:rPr>
          <w:rFonts w:asciiTheme="majorHAnsi" w:hAnsiTheme="majorHAnsi" w:cstheme="majorHAnsi"/>
          <w:bCs/>
          <w:sz w:val="28"/>
          <w:szCs w:val="28"/>
        </w:rPr>
      </w:pPr>
    </w:p>
    <w:p w14:paraId="2F7DBD1D" w14:textId="77777777" w:rsidR="004B2337" w:rsidRPr="006F0152" w:rsidRDefault="004B2337" w:rsidP="004B2337">
      <w:pPr>
        <w:rPr>
          <w:rFonts w:asciiTheme="majorHAnsi" w:hAnsiTheme="majorHAnsi" w:cstheme="majorHAnsi"/>
          <w:b/>
          <w:sz w:val="22"/>
          <w:szCs w:val="22"/>
        </w:rPr>
      </w:pPr>
      <w:r w:rsidRPr="006F0152">
        <w:rPr>
          <w:rFonts w:asciiTheme="majorHAnsi" w:hAnsiTheme="majorHAnsi" w:cstheme="majorHAnsi"/>
          <w:b/>
          <w:sz w:val="22"/>
          <w:szCs w:val="22"/>
        </w:rPr>
        <w:t>PLEASE ANSWER THE FOLLOWING:</w:t>
      </w:r>
    </w:p>
    <w:tbl>
      <w:tblPr>
        <w:tblStyle w:val="TableGrid"/>
        <w:tblW w:w="9918" w:type="dxa"/>
        <w:tblLook w:val="01E0" w:firstRow="1" w:lastRow="1" w:firstColumn="1" w:lastColumn="1" w:noHBand="0" w:noVBand="0"/>
      </w:tblPr>
      <w:tblGrid>
        <w:gridCol w:w="4788"/>
        <w:gridCol w:w="5130"/>
      </w:tblGrid>
      <w:tr w:rsidR="004B2337" w:rsidRPr="006F0152" w14:paraId="58061531" w14:textId="77777777" w:rsidTr="00AB5655">
        <w:tc>
          <w:tcPr>
            <w:tcW w:w="4788" w:type="dxa"/>
          </w:tcPr>
          <w:p w14:paraId="05CCCAF8" w14:textId="38158CB0" w:rsidR="004B2337" w:rsidRPr="006F0152" w:rsidRDefault="004B2337" w:rsidP="00BC7A0F">
            <w:pPr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</w:pPr>
            <w:r w:rsidRPr="006F0152"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  <w:t xml:space="preserve">Have you ever had any serious illness/operation? </w:t>
            </w:r>
            <w:r w:rsidR="00BC7A0F" w:rsidRPr="006F0152"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  <w:t>If</w:t>
            </w:r>
            <w:r w:rsidRPr="006F0152"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  <w:t xml:space="preserve"> so, pl</w:t>
            </w:r>
            <w:r w:rsidR="00BC7A0F" w:rsidRPr="006F0152"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  <w:t>ease</w:t>
            </w:r>
            <w:r w:rsidRPr="006F0152"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  <w:t xml:space="preserve"> explain.</w:t>
            </w:r>
          </w:p>
        </w:tc>
        <w:tc>
          <w:tcPr>
            <w:tcW w:w="5130" w:type="dxa"/>
          </w:tcPr>
          <w:p w14:paraId="1C933FDF" w14:textId="1E7641BA" w:rsidR="004B2337" w:rsidRPr="006F0152" w:rsidRDefault="004B2337" w:rsidP="00AB5655">
            <w:pPr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</w:pPr>
          </w:p>
        </w:tc>
      </w:tr>
      <w:tr w:rsidR="004B2337" w:rsidRPr="006F0152" w14:paraId="5D3212CB" w14:textId="77777777" w:rsidTr="00AB5655">
        <w:tc>
          <w:tcPr>
            <w:tcW w:w="4788" w:type="dxa"/>
          </w:tcPr>
          <w:p w14:paraId="7C67E811" w14:textId="77777777" w:rsidR="004B2337" w:rsidRPr="006F0152" w:rsidRDefault="004B2337" w:rsidP="00AB5655">
            <w:pPr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</w:pPr>
            <w:r w:rsidRPr="006F0152"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  <w:t>Do you have any physical disability?</w:t>
            </w:r>
          </w:p>
        </w:tc>
        <w:tc>
          <w:tcPr>
            <w:tcW w:w="5130" w:type="dxa"/>
          </w:tcPr>
          <w:p w14:paraId="38E2505F" w14:textId="39C43CC9" w:rsidR="004B2337" w:rsidRPr="006F0152" w:rsidRDefault="004B2337" w:rsidP="00AB5655">
            <w:pPr>
              <w:rPr>
                <w:rFonts w:asciiTheme="majorHAnsi" w:eastAsia="SimSun" w:hAnsiTheme="majorHAnsi" w:cstheme="majorHAnsi"/>
                <w:sz w:val="22"/>
                <w:szCs w:val="22"/>
                <w:lang w:bidi="ar-SA"/>
              </w:rPr>
            </w:pPr>
          </w:p>
        </w:tc>
      </w:tr>
    </w:tbl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675"/>
        <w:gridCol w:w="675"/>
        <w:gridCol w:w="3780"/>
      </w:tblGrid>
      <w:tr w:rsidR="004B2337" w:rsidRPr="006F0152" w14:paraId="13E0379E" w14:textId="77777777" w:rsidTr="00AB5655">
        <w:tc>
          <w:tcPr>
            <w:tcW w:w="4788" w:type="dxa"/>
            <w:shd w:val="clear" w:color="auto" w:fill="D9D9D9" w:themeFill="background1" w:themeFillShade="D9"/>
          </w:tcPr>
          <w:p w14:paraId="6507DE1F" w14:textId="77777777" w:rsidR="004B2337" w:rsidRPr="006F0152" w:rsidRDefault="004B2337" w:rsidP="00AB565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</w:tcPr>
          <w:p w14:paraId="79E12612" w14:textId="77777777" w:rsidR="004B2337" w:rsidRPr="006F0152" w:rsidRDefault="004B2337" w:rsidP="00AB56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sz w:val="22"/>
                <w:szCs w:val="22"/>
              </w:rPr>
              <w:t>YES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4D7E866F" w14:textId="77777777" w:rsidR="004B2337" w:rsidRPr="006F0152" w:rsidRDefault="004B2337" w:rsidP="00AB56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sz w:val="22"/>
                <w:szCs w:val="22"/>
              </w:rPr>
              <w:t>NO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09F840F2" w14:textId="12DDB1D2" w:rsidR="004B2337" w:rsidRPr="006F0152" w:rsidRDefault="004B2337" w:rsidP="00AB56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sz w:val="22"/>
                <w:szCs w:val="22"/>
              </w:rPr>
              <w:t xml:space="preserve">IF YES, </w:t>
            </w:r>
            <w:r w:rsidR="00482EE8" w:rsidRPr="006F0152">
              <w:rPr>
                <w:rFonts w:asciiTheme="majorHAnsi" w:hAnsiTheme="majorHAnsi" w:cstheme="majorHAnsi"/>
                <w:sz w:val="22"/>
                <w:szCs w:val="22"/>
              </w:rPr>
              <w:t>please</w:t>
            </w:r>
            <w:r w:rsidRPr="006F0152">
              <w:rPr>
                <w:rFonts w:asciiTheme="majorHAnsi" w:hAnsiTheme="majorHAnsi" w:cstheme="majorHAnsi"/>
                <w:sz w:val="22"/>
                <w:szCs w:val="22"/>
              </w:rPr>
              <w:t xml:space="preserve"> explain</w:t>
            </w:r>
          </w:p>
        </w:tc>
      </w:tr>
      <w:tr w:rsidR="004B2337" w:rsidRPr="006F0152" w14:paraId="4FC7754D" w14:textId="77777777" w:rsidTr="00BA0162">
        <w:trPr>
          <w:trHeight w:val="678"/>
        </w:trPr>
        <w:tc>
          <w:tcPr>
            <w:tcW w:w="4788" w:type="dxa"/>
          </w:tcPr>
          <w:p w14:paraId="1BC2689D" w14:textId="448FBB09" w:rsidR="004B2337" w:rsidRPr="006F0152" w:rsidRDefault="004B2337" w:rsidP="00AB565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sz w:val="22"/>
                <w:szCs w:val="22"/>
              </w:rPr>
              <w:t xml:space="preserve">Do you have any friends / relatives working in </w:t>
            </w:r>
            <w:r w:rsidR="00215068" w:rsidRPr="006F0152">
              <w:rPr>
                <w:rFonts w:asciiTheme="majorHAnsi" w:hAnsiTheme="majorHAnsi" w:cstheme="majorHAnsi"/>
                <w:sz w:val="22"/>
                <w:szCs w:val="22"/>
              </w:rPr>
              <w:t>MSTS</w:t>
            </w:r>
            <w:r w:rsidRPr="006F0152">
              <w:rPr>
                <w:rFonts w:asciiTheme="majorHAnsi" w:hAnsiTheme="majorHAnsi" w:cstheme="majorHAnsi"/>
                <w:sz w:val="22"/>
                <w:szCs w:val="22"/>
              </w:rPr>
              <w:t>? Names please.</w:t>
            </w:r>
          </w:p>
        </w:tc>
        <w:tc>
          <w:tcPr>
            <w:tcW w:w="675" w:type="dxa"/>
          </w:tcPr>
          <w:p w14:paraId="0C341C11" w14:textId="435D3097" w:rsidR="004B2337" w:rsidRPr="006F0152" w:rsidRDefault="004B2337" w:rsidP="00AB56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75" w:type="dxa"/>
          </w:tcPr>
          <w:p w14:paraId="46256129" w14:textId="0E6BF6DD" w:rsidR="004B2337" w:rsidRPr="006F0152" w:rsidRDefault="004B2337" w:rsidP="00AB56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230D4973" w14:textId="5804988D" w:rsidR="004B2337" w:rsidRPr="006F0152" w:rsidRDefault="004B2337" w:rsidP="00AB565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B2337" w:rsidRPr="006F0152" w14:paraId="2D27F9DF" w14:textId="77777777" w:rsidTr="00AB5655">
        <w:tc>
          <w:tcPr>
            <w:tcW w:w="4788" w:type="dxa"/>
          </w:tcPr>
          <w:p w14:paraId="31EBF17A" w14:textId="77777777" w:rsidR="004B2337" w:rsidRPr="006F0152" w:rsidRDefault="004B2337" w:rsidP="00AB565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sz w:val="22"/>
                <w:szCs w:val="22"/>
              </w:rPr>
              <w:t>Have you ever been convicted in court of law or any police records existing in any country? If yes, please explain</w:t>
            </w:r>
          </w:p>
        </w:tc>
        <w:tc>
          <w:tcPr>
            <w:tcW w:w="675" w:type="dxa"/>
          </w:tcPr>
          <w:p w14:paraId="439B9B61" w14:textId="77777777" w:rsidR="004B2337" w:rsidRPr="006F0152" w:rsidRDefault="004B2337" w:rsidP="00AB56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75" w:type="dxa"/>
          </w:tcPr>
          <w:p w14:paraId="43A4ABB5" w14:textId="5AB28C70" w:rsidR="004B2337" w:rsidRPr="006F0152" w:rsidRDefault="004B2337" w:rsidP="00AB56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1F5C25EF" w14:textId="5EEA39A6" w:rsidR="004B2337" w:rsidRPr="006F0152" w:rsidRDefault="004B2337" w:rsidP="00AB565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B2337" w:rsidRPr="006F0152" w14:paraId="67BF5E5D" w14:textId="77777777" w:rsidTr="00BA0162">
        <w:trPr>
          <w:trHeight w:val="660"/>
        </w:trPr>
        <w:tc>
          <w:tcPr>
            <w:tcW w:w="4788" w:type="dxa"/>
          </w:tcPr>
          <w:p w14:paraId="71A9B4C1" w14:textId="77777777" w:rsidR="004B2337" w:rsidRPr="006F0152" w:rsidRDefault="004B2337" w:rsidP="00AB565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F0152">
              <w:rPr>
                <w:rFonts w:asciiTheme="majorHAnsi" w:hAnsiTheme="majorHAnsi" w:cstheme="majorHAnsi"/>
                <w:sz w:val="22"/>
                <w:szCs w:val="22"/>
              </w:rPr>
              <w:t>Have you ever been dismissed / suspended by an employer?</w:t>
            </w:r>
          </w:p>
        </w:tc>
        <w:tc>
          <w:tcPr>
            <w:tcW w:w="675" w:type="dxa"/>
          </w:tcPr>
          <w:p w14:paraId="16883AAA" w14:textId="77777777" w:rsidR="004B2337" w:rsidRPr="006F0152" w:rsidRDefault="004B2337" w:rsidP="00AB56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75" w:type="dxa"/>
          </w:tcPr>
          <w:p w14:paraId="033F4AA0" w14:textId="5B22DD2C" w:rsidR="004B2337" w:rsidRPr="006F0152" w:rsidRDefault="004B2337" w:rsidP="00AB565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2E1E9ED0" w14:textId="0EC29D8D" w:rsidR="004B2337" w:rsidRPr="006F0152" w:rsidRDefault="004B2337" w:rsidP="00AB565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FD2D6B4" w14:textId="77777777" w:rsidR="004B2337" w:rsidRPr="009F1825" w:rsidRDefault="004B2337" w:rsidP="004B2337">
      <w:pPr>
        <w:rPr>
          <w:rFonts w:asciiTheme="majorHAnsi" w:hAnsiTheme="majorHAnsi" w:cstheme="majorHAnsi"/>
          <w:sz w:val="28"/>
          <w:szCs w:val="28"/>
        </w:rPr>
      </w:pPr>
    </w:p>
    <w:p w14:paraId="4BE56CC5" w14:textId="77777777" w:rsidR="004B2337" w:rsidRPr="006F0152" w:rsidRDefault="004B2337" w:rsidP="004B2337">
      <w:pPr>
        <w:rPr>
          <w:rFonts w:asciiTheme="majorHAnsi" w:hAnsiTheme="majorHAnsi" w:cstheme="majorHAnsi"/>
          <w:b/>
          <w:sz w:val="22"/>
          <w:szCs w:val="22"/>
        </w:rPr>
      </w:pPr>
      <w:r w:rsidRPr="006F0152">
        <w:rPr>
          <w:rFonts w:asciiTheme="majorHAnsi" w:hAnsiTheme="majorHAnsi" w:cstheme="majorHAnsi"/>
          <w:b/>
          <w:sz w:val="22"/>
          <w:szCs w:val="22"/>
        </w:rPr>
        <w:t xml:space="preserve">DECLARATION: </w:t>
      </w:r>
    </w:p>
    <w:p w14:paraId="0A417B6B" w14:textId="108333E6" w:rsidR="00AB5C41" w:rsidRPr="006F0152" w:rsidRDefault="00AB5C41" w:rsidP="00AB5C41">
      <w:pPr>
        <w:jc w:val="both"/>
        <w:rPr>
          <w:rFonts w:asciiTheme="majorHAnsi" w:hAnsiTheme="majorHAnsi" w:cstheme="majorHAnsi"/>
          <w:sz w:val="22"/>
          <w:szCs w:val="22"/>
        </w:rPr>
      </w:pPr>
      <w:r w:rsidRPr="006F0152">
        <w:rPr>
          <w:rFonts w:asciiTheme="majorHAnsi" w:hAnsiTheme="majorHAnsi" w:cstheme="majorHAnsi"/>
          <w:sz w:val="22"/>
          <w:szCs w:val="22"/>
        </w:rPr>
        <w:t xml:space="preserve">I certify that the statements made in this personal information form are voluntarily, correct and complete to the best of my knowledge. I hereby authorize </w:t>
      </w:r>
      <w:r w:rsidR="0071300D">
        <w:rPr>
          <w:rFonts w:asciiTheme="majorHAnsi" w:hAnsiTheme="majorHAnsi" w:cstheme="majorHAnsi"/>
          <w:sz w:val="22"/>
          <w:szCs w:val="22"/>
        </w:rPr>
        <w:t>Maldives Super Transfer Service Pvt Ltd</w:t>
      </w:r>
      <w:r w:rsidRPr="006F0152">
        <w:rPr>
          <w:rFonts w:asciiTheme="majorHAnsi" w:hAnsiTheme="majorHAnsi" w:cstheme="majorHAnsi"/>
          <w:sz w:val="22"/>
          <w:szCs w:val="22"/>
        </w:rPr>
        <w:t xml:space="preserve"> to make reasonable inquiries from my former associates, employers</w:t>
      </w:r>
      <w:r w:rsidR="00B31C0A" w:rsidRPr="006F0152">
        <w:rPr>
          <w:rFonts w:asciiTheme="majorHAnsi" w:hAnsiTheme="majorHAnsi" w:cstheme="majorHAnsi"/>
          <w:sz w:val="22"/>
          <w:szCs w:val="22"/>
        </w:rPr>
        <w:t xml:space="preserve"> </w:t>
      </w:r>
      <w:r w:rsidRPr="006F0152">
        <w:rPr>
          <w:rFonts w:asciiTheme="majorHAnsi" w:hAnsiTheme="majorHAnsi" w:cstheme="majorHAnsi"/>
          <w:sz w:val="22"/>
          <w:szCs w:val="22"/>
        </w:rPr>
        <w:t xml:space="preserve">and references. I agree to indemnify the Management from all liabilities, demands, claims, suits, proceeding, cost and expenses of any nature in connection with the foregoing. </w:t>
      </w:r>
    </w:p>
    <w:p w14:paraId="6337E0AA" w14:textId="77777777" w:rsidR="00AB5C41" w:rsidRPr="006F0152" w:rsidRDefault="00AB5C41" w:rsidP="00AB5C41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ED45EFE" w14:textId="0D286F06" w:rsidR="00AB5C41" w:rsidRPr="006F0152" w:rsidRDefault="00AB5C41" w:rsidP="00AB5C41">
      <w:pPr>
        <w:jc w:val="both"/>
        <w:rPr>
          <w:rFonts w:asciiTheme="majorHAnsi" w:hAnsiTheme="majorHAnsi" w:cstheme="majorHAnsi"/>
          <w:sz w:val="22"/>
          <w:szCs w:val="22"/>
        </w:rPr>
      </w:pPr>
      <w:r w:rsidRPr="006F0152">
        <w:rPr>
          <w:rFonts w:asciiTheme="majorHAnsi" w:hAnsiTheme="majorHAnsi" w:cstheme="majorHAnsi"/>
          <w:sz w:val="22"/>
          <w:szCs w:val="22"/>
        </w:rPr>
        <w:t>I understand that any misrepresentation or falsification shall be considered sufficient cause for dismissal at any time during employment.</w:t>
      </w:r>
    </w:p>
    <w:p w14:paraId="70742286" w14:textId="77777777" w:rsidR="004B2337" w:rsidRPr="006F0152" w:rsidRDefault="004B2337" w:rsidP="004B2337">
      <w:pPr>
        <w:rPr>
          <w:rFonts w:asciiTheme="majorHAnsi" w:hAnsiTheme="majorHAnsi" w:cstheme="majorHAnsi"/>
          <w:b/>
          <w:sz w:val="22"/>
          <w:szCs w:val="22"/>
        </w:rPr>
      </w:pPr>
    </w:p>
    <w:p w14:paraId="114C50F3" w14:textId="77777777" w:rsidR="00FB5D46" w:rsidRPr="006F0152" w:rsidRDefault="00FB5D46" w:rsidP="004B2337">
      <w:pPr>
        <w:rPr>
          <w:rFonts w:asciiTheme="majorHAnsi" w:hAnsiTheme="majorHAnsi" w:cstheme="majorHAnsi"/>
          <w:b/>
          <w:sz w:val="22"/>
          <w:szCs w:val="22"/>
        </w:rPr>
      </w:pPr>
    </w:p>
    <w:p w14:paraId="325D71BB" w14:textId="075CE1BA" w:rsidR="004B2337" w:rsidRPr="006F0152" w:rsidRDefault="004B2337" w:rsidP="007E149E">
      <w:pPr>
        <w:rPr>
          <w:rFonts w:asciiTheme="majorHAnsi" w:hAnsiTheme="majorHAnsi" w:cstheme="majorHAnsi"/>
          <w:b/>
          <w:sz w:val="22"/>
          <w:szCs w:val="22"/>
        </w:rPr>
      </w:pPr>
      <w:r w:rsidRPr="006F0152">
        <w:rPr>
          <w:rFonts w:asciiTheme="majorHAnsi" w:hAnsiTheme="majorHAnsi" w:cstheme="majorHAnsi"/>
          <w:b/>
          <w:sz w:val="22"/>
          <w:szCs w:val="22"/>
        </w:rPr>
        <w:t>Signature of Applicant: ______________________</w:t>
      </w:r>
      <w:r w:rsidRPr="006F0152">
        <w:rPr>
          <w:rFonts w:asciiTheme="majorHAnsi" w:hAnsiTheme="majorHAnsi" w:cstheme="majorHAnsi"/>
          <w:b/>
          <w:sz w:val="22"/>
          <w:szCs w:val="22"/>
        </w:rPr>
        <w:tab/>
      </w:r>
      <w:r w:rsidR="00FB5D46" w:rsidRPr="006F0152">
        <w:rPr>
          <w:rFonts w:asciiTheme="majorHAnsi" w:hAnsiTheme="majorHAnsi" w:cstheme="majorHAnsi"/>
          <w:b/>
          <w:sz w:val="22"/>
          <w:szCs w:val="22"/>
        </w:rPr>
        <w:tab/>
      </w:r>
      <w:r w:rsidRPr="006F0152">
        <w:rPr>
          <w:rFonts w:asciiTheme="majorHAnsi" w:hAnsiTheme="majorHAnsi" w:cstheme="majorHAnsi"/>
          <w:b/>
          <w:sz w:val="22"/>
          <w:szCs w:val="22"/>
        </w:rPr>
        <w:t xml:space="preserve">Date:  </w:t>
      </w:r>
      <w:r w:rsidR="00FB5D46" w:rsidRPr="006F0152">
        <w:rPr>
          <w:rFonts w:asciiTheme="majorHAnsi" w:hAnsiTheme="majorHAnsi" w:cstheme="majorHAnsi"/>
          <w:b/>
          <w:sz w:val="22"/>
          <w:szCs w:val="22"/>
        </w:rPr>
        <w:t>_________________</w:t>
      </w:r>
    </w:p>
    <w:sectPr w:rsidR="004B2337" w:rsidRPr="006F0152" w:rsidSect="00A56863">
      <w:headerReference w:type="default" r:id="rId8"/>
      <w:footerReference w:type="default" r:id="rId9"/>
      <w:pgSz w:w="11906" w:h="16838" w:code="9"/>
      <w:pgMar w:top="2250" w:right="1411" w:bottom="1411" w:left="1134" w:header="81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A88FF" w14:textId="77777777" w:rsidR="003C265E" w:rsidRDefault="003C265E">
      <w:r>
        <w:separator/>
      </w:r>
    </w:p>
  </w:endnote>
  <w:endnote w:type="continuationSeparator" w:id="0">
    <w:p w14:paraId="6447FDF3" w14:textId="77777777" w:rsidR="003C265E" w:rsidRDefault="003C2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_Bismillah F">
    <w:altName w:val="Calibri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16FD" w14:textId="1410A07F" w:rsidR="005975D9" w:rsidRPr="00EF1E4D" w:rsidRDefault="00EF1E4D" w:rsidP="00EF1E4D">
    <w:pPr>
      <w:pStyle w:val="Footer"/>
      <w:tabs>
        <w:tab w:val="clear" w:pos="8640"/>
        <w:tab w:val="right" w:pos="9000"/>
      </w:tabs>
      <w:rPr>
        <w:rFonts w:ascii="Arial" w:hAnsi="Arial" w:cs="Arial"/>
        <w:sz w:val="20"/>
        <w:szCs w:val="20"/>
      </w:rPr>
    </w:pPr>
    <w:r w:rsidRPr="00EF1E4D">
      <w:rPr>
        <w:rFonts w:ascii="Arial" w:hAnsi="Arial" w:cs="Arial"/>
        <w:sz w:val="20"/>
        <w:szCs w:val="20"/>
      </w:rPr>
      <w:t xml:space="preserve">Page </w:t>
    </w:r>
    <w:r w:rsidRPr="00EF1E4D">
      <w:rPr>
        <w:rFonts w:ascii="Arial" w:hAnsi="Arial" w:cs="Arial"/>
        <w:b/>
        <w:bCs/>
        <w:sz w:val="20"/>
        <w:szCs w:val="20"/>
      </w:rPr>
      <w:fldChar w:fldCharType="begin"/>
    </w:r>
    <w:r w:rsidRPr="00EF1E4D">
      <w:rPr>
        <w:rFonts w:ascii="Arial" w:hAnsi="Arial" w:cs="Arial"/>
        <w:b/>
        <w:bCs/>
        <w:sz w:val="20"/>
        <w:szCs w:val="20"/>
      </w:rPr>
      <w:instrText xml:space="preserve"> PAGE </w:instrText>
    </w:r>
    <w:r w:rsidRPr="00EF1E4D">
      <w:rPr>
        <w:rFonts w:ascii="Arial" w:hAnsi="Arial" w:cs="Arial"/>
        <w:b/>
        <w:bCs/>
        <w:sz w:val="20"/>
        <w:szCs w:val="20"/>
      </w:rPr>
      <w:fldChar w:fldCharType="separate"/>
    </w:r>
    <w:r w:rsidR="00A85243">
      <w:rPr>
        <w:rFonts w:ascii="Arial" w:hAnsi="Arial" w:cs="Arial"/>
        <w:b/>
        <w:bCs/>
        <w:noProof/>
        <w:sz w:val="20"/>
        <w:szCs w:val="20"/>
      </w:rPr>
      <w:t>3</w:t>
    </w:r>
    <w:r w:rsidRPr="00EF1E4D">
      <w:rPr>
        <w:rFonts w:ascii="Arial" w:hAnsi="Arial" w:cs="Arial"/>
        <w:b/>
        <w:bCs/>
        <w:sz w:val="20"/>
        <w:szCs w:val="20"/>
      </w:rPr>
      <w:fldChar w:fldCharType="end"/>
    </w:r>
    <w:r w:rsidRPr="00EF1E4D">
      <w:rPr>
        <w:rFonts w:ascii="Arial" w:hAnsi="Arial" w:cs="Arial"/>
        <w:sz w:val="20"/>
        <w:szCs w:val="20"/>
      </w:rPr>
      <w:t xml:space="preserve"> of </w:t>
    </w:r>
    <w:r w:rsidRPr="00EF1E4D">
      <w:rPr>
        <w:rFonts w:ascii="Arial" w:hAnsi="Arial" w:cs="Arial"/>
        <w:b/>
        <w:bCs/>
        <w:sz w:val="20"/>
        <w:szCs w:val="20"/>
      </w:rPr>
      <w:fldChar w:fldCharType="begin"/>
    </w:r>
    <w:r w:rsidRPr="00EF1E4D">
      <w:rPr>
        <w:rFonts w:ascii="Arial" w:hAnsi="Arial" w:cs="Arial"/>
        <w:b/>
        <w:bCs/>
        <w:sz w:val="20"/>
        <w:szCs w:val="20"/>
      </w:rPr>
      <w:instrText xml:space="preserve"> NUMPAGES  </w:instrText>
    </w:r>
    <w:r w:rsidRPr="00EF1E4D">
      <w:rPr>
        <w:rFonts w:ascii="Arial" w:hAnsi="Arial" w:cs="Arial"/>
        <w:b/>
        <w:bCs/>
        <w:sz w:val="20"/>
        <w:szCs w:val="20"/>
      </w:rPr>
      <w:fldChar w:fldCharType="separate"/>
    </w:r>
    <w:r w:rsidR="00A85243">
      <w:rPr>
        <w:rFonts w:ascii="Arial" w:hAnsi="Arial" w:cs="Arial"/>
        <w:b/>
        <w:bCs/>
        <w:noProof/>
        <w:sz w:val="20"/>
        <w:szCs w:val="20"/>
      </w:rPr>
      <w:t>3</w:t>
    </w:r>
    <w:r w:rsidRPr="00EF1E4D">
      <w:rPr>
        <w:rFonts w:ascii="Arial" w:hAnsi="Arial" w:cs="Arial"/>
        <w:b/>
        <w:bCs/>
        <w:sz w:val="20"/>
        <w:szCs w:val="20"/>
      </w:rPr>
      <w:fldChar w:fldCharType="end"/>
    </w:r>
    <w:r w:rsidRPr="00EF1E4D">
      <w:rPr>
        <w:rFonts w:ascii="Arial" w:hAnsi="Arial" w:cs="Arial"/>
        <w:sz w:val="20"/>
        <w:szCs w:val="20"/>
      </w:rPr>
      <w:tab/>
    </w:r>
    <w:r w:rsidRPr="00EF1E4D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E9F1E" w14:textId="77777777" w:rsidR="003C265E" w:rsidRDefault="003C265E">
      <w:r>
        <w:separator/>
      </w:r>
    </w:p>
  </w:footnote>
  <w:footnote w:type="continuationSeparator" w:id="0">
    <w:p w14:paraId="76C620E8" w14:textId="77777777" w:rsidR="003C265E" w:rsidRDefault="003C2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3A6E2" w14:textId="6992F10F" w:rsidR="00347D0E" w:rsidRDefault="00347D0E" w:rsidP="00347D0E">
    <w:pPr>
      <w:pStyle w:val="Header"/>
      <w:jc w:val="center"/>
    </w:pPr>
    <w:r>
      <w:rPr>
        <w:rFonts w:ascii="A_Bismillah F" w:hAnsi="A_Bismillah F"/>
        <w:noProof/>
        <w:sz w:val="40"/>
        <w:szCs w:val="38"/>
      </w:rPr>
      <w:drawing>
        <wp:inline distT="0" distB="0" distL="0" distR="0" wp14:anchorId="6A69A39F" wp14:editId="56BD9A7E">
          <wp:extent cx="2257425" cy="462045"/>
          <wp:effectExtent l="0" t="0" r="0" b="0"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3669" cy="481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15C83D" w14:textId="77777777" w:rsidR="00A56863" w:rsidRDefault="00A56863" w:rsidP="00347D0E">
    <w:pPr>
      <w:pStyle w:val="Header"/>
      <w:jc w:val="center"/>
    </w:pPr>
  </w:p>
  <w:p w14:paraId="4536C1A3" w14:textId="4212CBE4" w:rsidR="00A56863" w:rsidRPr="00AD428F" w:rsidRDefault="00A56863" w:rsidP="00347D0E">
    <w:pPr>
      <w:pStyle w:val="Header"/>
      <w:jc w:val="center"/>
      <w:rPr>
        <w:rFonts w:ascii="Georgia" w:hAnsi="Georgia"/>
        <w:color w:val="0070C0"/>
      </w:rPr>
    </w:pPr>
    <w:r w:rsidRPr="00AD428F">
      <w:rPr>
        <w:rFonts w:ascii="Georgia" w:hAnsi="Georgia"/>
        <w:color w:val="0070C0"/>
      </w:rPr>
      <w:t>MALDIVE SUPER TRANS</w:t>
    </w:r>
    <w:r w:rsidR="00C53A65">
      <w:rPr>
        <w:rFonts w:ascii="Georgia" w:hAnsi="Georgia"/>
        <w:color w:val="0070C0"/>
      </w:rPr>
      <w:t>FER</w:t>
    </w:r>
    <w:r w:rsidRPr="00AD428F">
      <w:rPr>
        <w:rFonts w:ascii="Georgia" w:hAnsi="Georgia"/>
        <w:color w:val="0070C0"/>
      </w:rPr>
      <w:t xml:space="preserve"> SERVICE</w:t>
    </w:r>
    <w:r w:rsidR="00D44178" w:rsidRPr="00AD428F">
      <w:rPr>
        <w:rFonts w:ascii="Georgia" w:hAnsi="Georgia"/>
        <w:color w:val="0070C0"/>
      </w:rPr>
      <w:t xml:space="preserve"> Pvt Ltd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B49"/>
    <w:multiLevelType w:val="multilevel"/>
    <w:tmpl w:val="05373B49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104684"/>
    <w:multiLevelType w:val="hybridMultilevel"/>
    <w:tmpl w:val="5F385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F0A00"/>
    <w:multiLevelType w:val="multilevel"/>
    <w:tmpl w:val="1A3F0A00"/>
    <w:lvl w:ilvl="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entury Gothic" w:hAnsi="Century Gothic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703A5"/>
    <w:multiLevelType w:val="multilevel"/>
    <w:tmpl w:val="2C7703A5"/>
    <w:lvl w:ilvl="0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769DB"/>
    <w:multiLevelType w:val="multilevel"/>
    <w:tmpl w:val="472769DB"/>
    <w:lvl w:ilvl="0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515DA"/>
    <w:multiLevelType w:val="hybridMultilevel"/>
    <w:tmpl w:val="0764F228"/>
    <w:lvl w:ilvl="0" w:tplc="063A45E6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D12866"/>
    <w:multiLevelType w:val="multilevel"/>
    <w:tmpl w:val="6ED12866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A3B73"/>
    <w:multiLevelType w:val="hybridMultilevel"/>
    <w:tmpl w:val="D2E68356"/>
    <w:lvl w:ilvl="0" w:tplc="E408CC0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60D43"/>
    <w:multiLevelType w:val="multilevel"/>
    <w:tmpl w:val="73060D43"/>
    <w:lvl w:ilvl="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386F3A"/>
    <w:multiLevelType w:val="hybridMultilevel"/>
    <w:tmpl w:val="5F385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773"/>
    <w:rsid w:val="000016FB"/>
    <w:rsid w:val="00002BB0"/>
    <w:rsid w:val="00006E50"/>
    <w:rsid w:val="000120BB"/>
    <w:rsid w:val="000133EF"/>
    <w:rsid w:val="00013CB4"/>
    <w:rsid w:val="000143C1"/>
    <w:rsid w:val="0001453A"/>
    <w:rsid w:val="00015BB5"/>
    <w:rsid w:val="0001668C"/>
    <w:rsid w:val="00017DA0"/>
    <w:rsid w:val="000203E2"/>
    <w:rsid w:val="0002064F"/>
    <w:rsid w:val="000226FC"/>
    <w:rsid w:val="00022A42"/>
    <w:rsid w:val="00024834"/>
    <w:rsid w:val="000250C7"/>
    <w:rsid w:val="00025335"/>
    <w:rsid w:val="000271E7"/>
    <w:rsid w:val="000310B8"/>
    <w:rsid w:val="00031BAD"/>
    <w:rsid w:val="0003249C"/>
    <w:rsid w:val="0003738F"/>
    <w:rsid w:val="00037CDE"/>
    <w:rsid w:val="000431DB"/>
    <w:rsid w:val="000456A1"/>
    <w:rsid w:val="000470B5"/>
    <w:rsid w:val="00054B3C"/>
    <w:rsid w:val="000550A3"/>
    <w:rsid w:val="00055B3D"/>
    <w:rsid w:val="00055DD4"/>
    <w:rsid w:val="00055F04"/>
    <w:rsid w:val="0005664D"/>
    <w:rsid w:val="00056BC2"/>
    <w:rsid w:val="00056F56"/>
    <w:rsid w:val="000625B7"/>
    <w:rsid w:val="00067D18"/>
    <w:rsid w:val="00071FE3"/>
    <w:rsid w:val="000758AF"/>
    <w:rsid w:val="000812F8"/>
    <w:rsid w:val="00083A81"/>
    <w:rsid w:val="00084DEB"/>
    <w:rsid w:val="0008711B"/>
    <w:rsid w:val="00090ECB"/>
    <w:rsid w:val="00092FE6"/>
    <w:rsid w:val="00093B8A"/>
    <w:rsid w:val="0009732F"/>
    <w:rsid w:val="000A4398"/>
    <w:rsid w:val="000A50C7"/>
    <w:rsid w:val="000A5D7F"/>
    <w:rsid w:val="000A5E0F"/>
    <w:rsid w:val="000A6B04"/>
    <w:rsid w:val="000B1A10"/>
    <w:rsid w:val="000C0DED"/>
    <w:rsid w:val="000C652E"/>
    <w:rsid w:val="000C74DF"/>
    <w:rsid w:val="000C7994"/>
    <w:rsid w:val="000C7D75"/>
    <w:rsid w:val="000D430E"/>
    <w:rsid w:val="000E1F21"/>
    <w:rsid w:val="000E285E"/>
    <w:rsid w:val="000E4B7F"/>
    <w:rsid w:val="000E74E0"/>
    <w:rsid w:val="000F04AC"/>
    <w:rsid w:val="000F5107"/>
    <w:rsid w:val="000F5776"/>
    <w:rsid w:val="000F6411"/>
    <w:rsid w:val="000F6A20"/>
    <w:rsid w:val="000F7554"/>
    <w:rsid w:val="0010036D"/>
    <w:rsid w:val="0010270F"/>
    <w:rsid w:val="00105CA2"/>
    <w:rsid w:val="00111A97"/>
    <w:rsid w:val="001135BE"/>
    <w:rsid w:val="00115ED2"/>
    <w:rsid w:val="00117351"/>
    <w:rsid w:val="001261C1"/>
    <w:rsid w:val="00130328"/>
    <w:rsid w:val="00131CE9"/>
    <w:rsid w:val="00134A78"/>
    <w:rsid w:val="001363FD"/>
    <w:rsid w:val="001364C3"/>
    <w:rsid w:val="001374CC"/>
    <w:rsid w:val="00140160"/>
    <w:rsid w:val="001501D2"/>
    <w:rsid w:val="001526E6"/>
    <w:rsid w:val="001564E9"/>
    <w:rsid w:val="001644B0"/>
    <w:rsid w:val="00165F58"/>
    <w:rsid w:val="00166652"/>
    <w:rsid w:val="00166C4D"/>
    <w:rsid w:val="00167929"/>
    <w:rsid w:val="00170063"/>
    <w:rsid w:val="00170951"/>
    <w:rsid w:val="00180AFF"/>
    <w:rsid w:val="0018754A"/>
    <w:rsid w:val="00190244"/>
    <w:rsid w:val="0019055E"/>
    <w:rsid w:val="001919E5"/>
    <w:rsid w:val="00191E37"/>
    <w:rsid w:val="00192AA8"/>
    <w:rsid w:val="001945F4"/>
    <w:rsid w:val="001A1094"/>
    <w:rsid w:val="001A2CA6"/>
    <w:rsid w:val="001A7448"/>
    <w:rsid w:val="001A7923"/>
    <w:rsid w:val="001B0EF6"/>
    <w:rsid w:val="001B2975"/>
    <w:rsid w:val="001B6D7F"/>
    <w:rsid w:val="001C082E"/>
    <w:rsid w:val="001C6CBA"/>
    <w:rsid w:val="001C6E78"/>
    <w:rsid w:val="001D0560"/>
    <w:rsid w:val="001D0FFA"/>
    <w:rsid w:val="001D75E3"/>
    <w:rsid w:val="001D7D62"/>
    <w:rsid w:val="001E4A67"/>
    <w:rsid w:val="001E58DC"/>
    <w:rsid w:val="001F4381"/>
    <w:rsid w:val="00200C98"/>
    <w:rsid w:val="00200C9F"/>
    <w:rsid w:val="002023E5"/>
    <w:rsid w:val="002062D5"/>
    <w:rsid w:val="00206D2F"/>
    <w:rsid w:val="002075BA"/>
    <w:rsid w:val="00207A58"/>
    <w:rsid w:val="00207B38"/>
    <w:rsid w:val="002102D7"/>
    <w:rsid w:val="00210D2E"/>
    <w:rsid w:val="00214264"/>
    <w:rsid w:val="00214876"/>
    <w:rsid w:val="00215068"/>
    <w:rsid w:val="00220327"/>
    <w:rsid w:val="00224F8A"/>
    <w:rsid w:val="002317C2"/>
    <w:rsid w:val="002341B6"/>
    <w:rsid w:val="00235ADE"/>
    <w:rsid w:val="00236C99"/>
    <w:rsid w:val="00236FA9"/>
    <w:rsid w:val="002372CA"/>
    <w:rsid w:val="00237E08"/>
    <w:rsid w:val="00244DAD"/>
    <w:rsid w:val="0024767B"/>
    <w:rsid w:val="00252E9A"/>
    <w:rsid w:val="002553F3"/>
    <w:rsid w:val="00262FB5"/>
    <w:rsid w:val="00270C71"/>
    <w:rsid w:val="00274191"/>
    <w:rsid w:val="0027602A"/>
    <w:rsid w:val="00284CA8"/>
    <w:rsid w:val="00285C9C"/>
    <w:rsid w:val="002910F0"/>
    <w:rsid w:val="00291E7E"/>
    <w:rsid w:val="002950B2"/>
    <w:rsid w:val="002A0A20"/>
    <w:rsid w:val="002A5ABD"/>
    <w:rsid w:val="002A5F04"/>
    <w:rsid w:val="002B4233"/>
    <w:rsid w:val="002B63E7"/>
    <w:rsid w:val="002B64F1"/>
    <w:rsid w:val="002C151C"/>
    <w:rsid w:val="002C1ABE"/>
    <w:rsid w:val="002C3285"/>
    <w:rsid w:val="002D0DF1"/>
    <w:rsid w:val="002D1464"/>
    <w:rsid w:val="002D359D"/>
    <w:rsid w:val="002D62CE"/>
    <w:rsid w:val="002E03BC"/>
    <w:rsid w:val="002E11AE"/>
    <w:rsid w:val="002E2C57"/>
    <w:rsid w:val="002E35A3"/>
    <w:rsid w:val="002E3A6C"/>
    <w:rsid w:val="002E5965"/>
    <w:rsid w:val="002F15A0"/>
    <w:rsid w:val="002F28F3"/>
    <w:rsid w:val="002F51D0"/>
    <w:rsid w:val="002F7535"/>
    <w:rsid w:val="0030331C"/>
    <w:rsid w:val="00303814"/>
    <w:rsid w:val="0031119E"/>
    <w:rsid w:val="003122B8"/>
    <w:rsid w:val="0031277F"/>
    <w:rsid w:val="00313598"/>
    <w:rsid w:val="00321452"/>
    <w:rsid w:val="003257F7"/>
    <w:rsid w:val="0032638A"/>
    <w:rsid w:val="00330CD8"/>
    <w:rsid w:val="0033290E"/>
    <w:rsid w:val="003337FF"/>
    <w:rsid w:val="00345D33"/>
    <w:rsid w:val="00347816"/>
    <w:rsid w:val="00347D0E"/>
    <w:rsid w:val="0035093A"/>
    <w:rsid w:val="0035180E"/>
    <w:rsid w:val="00351A82"/>
    <w:rsid w:val="00355670"/>
    <w:rsid w:val="00356138"/>
    <w:rsid w:val="003642E7"/>
    <w:rsid w:val="0036534C"/>
    <w:rsid w:val="00367A93"/>
    <w:rsid w:val="00367BFC"/>
    <w:rsid w:val="00367D63"/>
    <w:rsid w:val="0037006F"/>
    <w:rsid w:val="0037273B"/>
    <w:rsid w:val="003736B7"/>
    <w:rsid w:val="00374769"/>
    <w:rsid w:val="0037478C"/>
    <w:rsid w:val="003747DF"/>
    <w:rsid w:val="00380305"/>
    <w:rsid w:val="003822E8"/>
    <w:rsid w:val="0038310B"/>
    <w:rsid w:val="00387EF3"/>
    <w:rsid w:val="00392E4A"/>
    <w:rsid w:val="00394FE5"/>
    <w:rsid w:val="00396453"/>
    <w:rsid w:val="00397EC2"/>
    <w:rsid w:val="003A0323"/>
    <w:rsid w:val="003A1C5B"/>
    <w:rsid w:val="003A21A3"/>
    <w:rsid w:val="003B2877"/>
    <w:rsid w:val="003B2E1E"/>
    <w:rsid w:val="003B3083"/>
    <w:rsid w:val="003B6179"/>
    <w:rsid w:val="003C2650"/>
    <w:rsid w:val="003C265E"/>
    <w:rsid w:val="003C57E8"/>
    <w:rsid w:val="003C5DC6"/>
    <w:rsid w:val="003C6926"/>
    <w:rsid w:val="003E1336"/>
    <w:rsid w:val="003E3B6F"/>
    <w:rsid w:val="003E574E"/>
    <w:rsid w:val="003E5A61"/>
    <w:rsid w:val="003E6A2E"/>
    <w:rsid w:val="003F6EB4"/>
    <w:rsid w:val="00403291"/>
    <w:rsid w:val="00404898"/>
    <w:rsid w:val="00410BA4"/>
    <w:rsid w:val="00411053"/>
    <w:rsid w:val="00413309"/>
    <w:rsid w:val="0041400C"/>
    <w:rsid w:val="00414501"/>
    <w:rsid w:val="004148A1"/>
    <w:rsid w:val="00414AC0"/>
    <w:rsid w:val="00417A5B"/>
    <w:rsid w:val="004232D1"/>
    <w:rsid w:val="004257F5"/>
    <w:rsid w:val="00426132"/>
    <w:rsid w:val="004317C4"/>
    <w:rsid w:val="00432781"/>
    <w:rsid w:val="00432CA3"/>
    <w:rsid w:val="004340ED"/>
    <w:rsid w:val="00441359"/>
    <w:rsid w:val="00444CE5"/>
    <w:rsid w:val="00454A7B"/>
    <w:rsid w:val="00454F7E"/>
    <w:rsid w:val="004551D8"/>
    <w:rsid w:val="00457D50"/>
    <w:rsid w:val="004609EF"/>
    <w:rsid w:val="00462979"/>
    <w:rsid w:val="00467F4A"/>
    <w:rsid w:val="0047536D"/>
    <w:rsid w:val="00482EE8"/>
    <w:rsid w:val="00490939"/>
    <w:rsid w:val="004939ED"/>
    <w:rsid w:val="00494C69"/>
    <w:rsid w:val="004973BD"/>
    <w:rsid w:val="004A26E6"/>
    <w:rsid w:val="004A3B28"/>
    <w:rsid w:val="004A6059"/>
    <w:rsid w:val="004B2337"/>
    <w:rsid w:val="004B42A7"/>
    <w:rsid w:val="004B544F"/>
    <w:rsid w:val="004B7CC1"/>
    <w:rsid w:val="004C3D36"/>
    <w:rsid w:val="004C7124"/>
    <w:rsid w:val="004D259E"/>
    <w:rsid w:val="004D2E24"/>
    <w:rsid w:val="004D3093"/>
    <w:rsid w:val="004E07AF"/>
    <w:rsid w:val="004E24A3"/>
    <w:rsid w:val="004E37C0"/>
    <w:rsid w:val="004E4CBF"/>
    <w:rsid w:val="004E7410"/>
    <w:rsid w:val="004F0ECA"/>
    <w:rsid w:val="004F2457"/>
    <w:rsid w:val="00501824"/>
    <w:rsid w:val="00510AC5"/>
    <w:rsid w:val="00510CB6"/>
    <w:rsid w:val="00512F6E"/>
    <w:rsid w:val="00514E79"/>
    <w:rsid w:val="005214C3"/>
    <w:rsid w:val="005228F1"/>
    <w:rsid w:val="00522FB4"/>
    <w:rsid w:val="00524A26"/>
    <w:rsid w:val="00525D86"/>
    <w:rsid w:val="00530D6B"/>
    <w:rsid w:val="00532D76"/>
    <w:rsid w:val="00533390"/>
    <w:rsid w:val="00534026"/>
    <w:rsid w:val="005348D0"/>
    <w:rsid w:val="00542CA9"/>
    <w:rsid w:val="00551274"/>
    <w:rsid w:val="00553308"/>
    <w:rsid w:val="00555595"/>
    <w:rsid w:val="00555A9F"/>
    <w:rsid w:val="00560AA1"/>
    <w:rsid w:val="00563E40"/>
    <w:rsid w:val="005651B8"/>
    <w:rsid w:val="005750EC"/>
    <w:rsid w:val="00576A9C"/>
    <w:rsid w:val="00577792"/>
    <w:rsid w:val="00577C57"/>
    <w:rsid w:val="005811C8"/>
    <w:rsid w:val="0058485E"/>
    <w:rsid w:val="00585958"/>
    <w:rsid w:val="00586B4F"/>
    <w:rsid w:val="00590CEC"/>
    <w:rsid w:val="00593582"/>
    <w:rsid w:val="00596589"/>
    <w:rsid w:val="005975D9"/>
    <w:rsid w:val="005A10B9"/>
    <w:rsid w:val="005A39D0"/>
    <w:rsid w:val="005A488A"/>
    <w:rsid w:val="005A4CD4"/>
    <w:rsid w:val="005A4E50"/>
    <w:rsid w:val="005B4119"/>
    <w:rsid w:val="005C03B5"/>
    <w:rsid w:val="005C1C2A"/>
    <w:rsid w:val="005C3726"/>
    <w:rsid w:val="005C4A54"/>
    <w:rsid w:val="005D040D"/>
    <w:rsid w:val="005D0602"/>
    <w:rsid w:val="005D2EDE"/>
    <w:rsid w:val="005D5BA6"/>
    <w:rsid w:val="005D7AD1"/>
    <w:rsid w:val="005E21B5"/>
    <w:rsid w:val="005E484B"/>
    <w:rsid w:val="005F0A3F"/>
    <w:rsid w:val="005F386C"/>
    <w:rsid w:val="005F6AC5"/>
    <w:rsid w:val="006028B0"/>
    <w:rsid w:val="00607DCD"/>
    <w:rsid w:val="00613A1E"/>
    <w:rsid w:val="0061547D"/>
    <w:rsid w:val="006275C7"/>
    <w:rsid w:val="0063420F"/>
    <w:rsid w:val="00642544"/>
    <w:rsid w:val="00642DFB"/>
    <w:rsid w:val="006454E6"/>
    <w:rsid w:val="00645FF9"/>
    <w:rsid w:val="00652161"/>
    <w:rsid w:val="006534A8"/>
    <w:rsid w:val="00654D6E"/>
    <w:rsid w:val="00654FDC"/>
    <w:rsid w:val="006714E7"/>
    <w:rsid w:val="00673130"/>
    <w:rsid w:val="00673854"/>
    <w:rsid w:val="00675330"/>
    <w:rsid w:val="00677B8D"/>
    <w:rsid w:val="0068154A"/>
    <w:rsid w:val="006858AC"/>
    <w:rsid w:val="00690DBA"/>
    <w:rsid w:val="00691EFC"/>
    <w:rsid w:val="00692543"/>
    <w:rsid w:val="00692E50"/>
    <w:rsid w:val="006933EF"/>
    <w:rsid w:val="00696FDA"/>
    <w:rsid w:val="006A4714"/>
    <w:rsid w:val="006A4D96"/>
    <w:rsid w:val="006A633A"/>
    <w:rsid w:val="006B00CE"/>
    <w:rsid w:val="006B15BF"/>
    <w:rsid w:val="006B365B"/>
    <w:rsid w:val="006C323E"/>
    <w:rsid w:val="006C56C9"/>
    <w:rsid w:val="006D0738"/>
    <w:rsid w:val="006D1F52"/>
    <w:rsid w:val="006D2B21"/>
    <w:rsid w:val="006D4FF3"/>
    <w:rsid w:val="006D5824"/>
    <w:rsid w:val="006D71B0"/>
    <w:rsid w:val="006E09A5"/>
    <w:rsid w:val="006E34F8"/>
    <w:rsid w:val="006E35A8"/>
    <w:rsid w:val="006E3F46"/>
    <w:rsid w:val="006E4068"/>
    <w:rsid w:val="006E61AC"/>
    <w:rsid w:val="006F0152"/>
    <w:rsid w:val="006F0308"/>
    <w:rsid w:val="006F1589"/>
    <w:rsid w:val="006F2489"/>
    <w:rsid w:val="006F3045"/>
    <w:rsid w:val="00705687"/>
    <w:rsid w:val="0071300D"/>
    <w:rsid w:val="0071408C"/>
    <w:rsid w:val="00723FBB"/>
    <w:rsid w:val="00727D76"/>
    <w:rsid w:val="00732AE8"/>
    <w:rsid w:val="00732E86"/>
    <w:rsid w:val="0073499E"/>
    <w:rsid w:val="00736569"/>
    <w:rsid w:val="00736649"/>
    <w:rsid w:val="00736901"/>
    <w:rsid w:val="00737EDC"/>
    <w:rsid w:val="00741009"/>
    <w:rsid w:val="00742801"/>
    <w:rsid w:val="00743533"/>
    <w:rsid w:val="0074462F"/>
    <w:rsid w:val="00744E28"/>
    <w:rsid w:val="007508F0"/>
    <w:rsid w:val="0075224E"/>
    <w:rsid w:val="007532B3"/>
    <w:rsid w:val="007537BE"/>
    <w:rsid w:val="00756B67"/>
    <w:rsid w:val="00756D0E"/>
    <w:rsid w:val="0075783B"/>
    <w:rsid w:val="007607CD"/>
    <w:rsid w:val="0076428C"/>
    <w:rsid w:val="00771090"/>
    <w:rsid w:val="00774DB3"/>
    <w:rsid w:val="00780B0A"/>
    <w:rsid w:val="007870FB"/>
    <w:rsid w:val="007877E3"/>
    <w:rsid w:val="0079362A"/>
    <w:rsid w:val="00797A2B"/>
    <w:rsid w:val="007A1A32"/>
    <w:rsid w:val="007A1B89"/>
    <w:rsid w:val="007A2C97"/>
    <w:rsid w:val="007A5341"/>
    <w:rsid w:val="007B1068"/>
    <w:rsid w:val="007B3952"/>
    <w:rsid w:val="007B7A7F"/>
    <w:rsid w:val="007C3757"/>
    <w:rsid w:val="007C5A4E"/>
    <w:rsid w:val="007C7F5B"/>
    <w:rsid w:val="007D2884"/>
    <w:rsid w:val="007D476E"/>
    <w:rsid w:val="007D4E6D"/>
    <w:rsid w:val="007D6871"/>
    <w:rsid w:val="007D7AD2"/>
    <w:rsid w:val="007E149E"/>
    <w:rsid w:val="007E1C85"/>
    <w:rsid w:val="007E51D6"/>
    <w:rsid w:val="007E5BCC"/>
    <w:rsid w:val="007E651D"/>
    <w:rsid w:val="007E72B4"/>
    <w:rsid w:val="007F6D22"/>
    <w:rsid w:val="0080028D"/>
    <w:rsid w:val="00810077"/>
    <w:rsid w:val="008119C0"/>
    <w:rsid w:val="00813A94"/>
    <w:rsid w:val="00816601"/>
    <w:rsid w:val="00816751"/>
    <w:rsid w:val="008170B9"/>
    <w:rsid w:val="00817E2F"/>
    <w:rsid w:val="008227F8"/>
    <w:rsid w:val="00826CA6"/>
    <w:rsid w:val="00831447"/>
    <w:rsid w:val="00832786"/>
    <w:rsid w:val="00835555"/>
    <w:rsid w:val="00836E89"/>
    <w:rsid w:val="00841521"/>
    <w:rsid w:val="0084470E"/>
    <w:rsid w:val="00847133"/>
    <w:rsid w:val="008475CF"/>
    <w:rsid w:val="00854D2E"/>
    <w:rsid w:val="0086131E"/>
    <w:rsid w:val="00864971"/>
    <w:rsid w:val="008672C1"/>
    <w:rsid w:val="00867AB5"/>
    <w:rsid w:val="00870DBF"/>
    <w:rsid w:val="0087125E"/>
    <w:rsid w:val="00872744"/>
    <w:rsid w:val="00874556"/>
    <w:rsid w:val="0087737A"/>
    <w:rsid w:val="008777AC"/>
    <w:rsid w:val="00883048"/>
    <w:rsid w:val="0088690F"/>
    <w:rsid w:val="00893449"/>
    <w:rsid w:val="00893D64"/>
    <w:rsid w:val="008963B3"/>
    <w:rsid w:val="00896624"/>
    <w:rsid w:val="008A250E"/>
    <w:rsid w:val="008A464F"/>
    <w:rsid w:val="008A7B75"/>
    <w:rsid w:val="008B1B66"/>
    <w:rsid w:val="008B70DE"/>
    <w:rsid w:val="008C0093"/>
    <w:rsid w:val="008C052B"/>
    <w:rsid w:val="008C0625"/>
    <w:rsid w:val="008C290E"/>
    <w:rsid w:val="008C4B70"/>
    <w:rsid w:val="008D4C08"/>
    <w:rsid w:val="008E34A9"/>
    <w:rsid w:val="008E37DE"/>
    <w:rsid w:val="008E384A"/>
    <w:rsid w:val="008E5B96"/>
    <w:rsid w:val="008F3383"/>
    <w:rsid w:val="008F36F1"/>
    <w:rsid w:val="008F3B18"/>
    <w:rsid w:val="008F5C3B"/>
    <w:rsid w:val="008F6B38"/>
    <w:rsid w:val="00900B24"/>
    <w:rsid w:val="00904A96"/>
    <w:rsid w:val="00905ABC"/>
    <w:rsid w:val="00911363"/>
    <w:rsid w:val="00913A07"/>
    <w:rsid w:val="00913F60"/>
    <w:rsid w:val="009144A6"/>
    <w:rsid w:val="009152D5"/>
    <w:rsid w:val="00915D05"/>
    <w:rsid w:val="00916911"/>
    <w:rsid w:val="009171DD"/>
    <w:rsid w:val="00920596"/>
    <w:rsid w:val="00923C4F"/>
    <w:rsid w:val="00923EAA"/>
    <w:rsid w:val="00924F58"/>
    <w:rsid w:val="00927D75"/>
    <w:rsid w:val="0093006E"/>
    <w:rsid w:val="00930173"/>
    <w:rsid w:val="0093044F"/>
    <w:rsid w:val="00930CE5"/>
    <w:rsid w:val="00934478"/>
    <w:rsid w:val="009478EF"/>
    <w:rsid w:val="00950CD3"/>
    <w:rsid w:val="009516B7"/>
    <w:rsid w:val="009545F4"/>
    <w:rsid w:val="00960E13"/>
    <w:rsid w:val="0096476C"/>
    <w:rsid w:val="00966480"/>
    <w:rsid w:val="00975A44"/>
    <w:rsid w:val="0097667B"/>
    <w:rsid w:val="0097727C"/>
    <w:rsid w:val="009804F0"/>
    <w:rsid w:val="009813F5"/>
    <w:rsid w:val="009835A3"/>
    <w:rsid w:val="0099081F"/>
    <w:rsid w:val="00991E29"/>
    <w:rsid w:val="009944E8"/>
    <w:rsid w:val="00996383"/>
    <w:rsid w:val="009964BE"/>
    <w:rsid w:val="009A2B66"/>
    <w:rsid w:val="009B39AF"/>
    <w:rsid w:val="009B476F"/>
    <w:rsid w:val="009B690D"/>
    <w:rsid w:val="009C311E"/>
    <w:rsid w:val="009C33F5"/>
    <w:rsid w:val="009C4283"/>
    <w:rsid w:val="009C5BC6"/>
    <w:rsid w:val="009C7B24"/>
    <w:rsid w:val="009D57AB"/>
    <w:rsid w:val="009E36DB"/>
    <w:rsid w:val="009E7E5B"/>
    <w:rsid w:val="009F0A78"/>
    <w:rsid w:val="009F0DA3"/>
    <w:rsid w:val="009F1825"/>
    <w:rsid w:val="009F37E6"/>
    <w:rsid w:val="00A00248"/>
    <w:rsid w:val="00A04656"/>
    <w:rsid w:val="00A05AAD"/>
    <w:rsid w:val="00A1170E"/>
    <w:rsid w:val="00A121A2"/>
    <w:rsid w:val="00A1466C"/>
    <w:rsid w:val="00A170AB"/>
    <w:rsid w:val="00A23E86"/>
    <w:rsid w:val="00A24693"/>
    <w:rsid w:val="00A266EA"/>
    <w:rsid w:val="00A32E8E"/>
    <w:rsid w:val="00A36293"/>
    <w:rsid w:val="00A36962"/>
    <w:rsid w:val="00A40596"/>
    <w:rsid w:val="00A41BC1"/>
    <w:rsid w:val="00A44095"/>
    <w:rsid w:val="00A516AD"/>
    <w:rsid w:val="00A56863"/>
    <w:rsid w:val="00A61A1E"/>
    <w:rsid w:val="00A620D4"/>
    <w:rsid w:val="00A63ACA"/>
    <w:rsid w:val="00A65E37"/>
    <w:rsid w:val="00A70BC1"/>
    <w:rsid w:val="00A70C25"/>
    <w:rsid w:val="00A8498E"/>
    <w:rsid w:val="00A85243"/>
    <w:rsid w:val="00A92CBB"/>
    <w:rsid w:val="00AA2842"/>
    <w:rsid w:val="00AA481E"/>
    <w:rsid w:val="00AB02F4"/>
    <w:rsid w:val="00AB10C5"/>
    <w:rsid w:val="00AB206A"/>
    <w:rsid w:val="00AB27C6"/>
    <w:rsid w:val="00AB2AF3"/>
    <w:rsid w:val="00AB32FB"/>
    <w:rsid w:val="00AB5C41"/>
    <w:rsid w:val="00AC65C0"/>
    <w:rsid w:val="00AD00BA"/>
    <w:rsid w:val="00AD1416"/>
    <w:rsid w:val="00AD2CDB"/>
    <w:rsid w:val="00AD428F"/>
    <w:rsid w:val="00AD4FCE"/>
    <w:rsid w:val="00AD6FCA"/>
    <w:rsid w:val="00AD767E"/>
    <w:rsid w:val="00AD7C3E"/>
    <w:rsid w:val="00AE1758"/>
    <w:rsid w:val="00AE7C99"/>
    <w:rsid w:val="00AF0D6D"/>
    <w:rsid w:val="00AF3223"/>
    <w:rsid w:val="00AF4CB2"/>
    <w:rsid w:val="00B02A65"/>
    <w:rsid w:val="00B02ECE"/>
    <w:rsid w:val="00B0581A"/>
    <w:rsid w:val="00B13A8E"/>
    <w:rsid w:val="00B151CA"/>
    <w:rsid w:val="00B16838"/>
    <w:rsid w:val="00B22651"/>
    <w:rsid w:val="00B22EDB"/>
    <w:rsid w:val="00B25AFA"/>
    <w:rsid w:val="00B26190"/>
    <w:rsid w:val="00B30703"/>
    <w:rsid w:val="00B31020"/>
    <w:rsid w:val="00B31C0A"/>
    <w:rsid w:val="00B41324"/>
    <w:rsid w:val="00B41901"/>
    <w:rsid w:val="00B420F5"/>
    <w:rsid w:val="00B45D70"/>
    <w:rsid w:val="00B45D9B"/>
    <w:rsid w:val="00B479D3"/>
    <w:rsid w:val="00B47F57"/>
    <w:rsid w:val="00B5259D"/>
    <w:rsid w:val="00B5541B"/>
    <w:rsid w:val="00B62712"/>
    <w:rsid w:val="00B67DD3"/>
    <w:rsid w:val="00B71414"/>
    <w:rsid w:val="00B739DB"/>
    <w:rsid w:val="00B74189"/>
    <w:rsid w:val="00B7473E"/>
    <w:rsid w:val="00B75A95"/>
    <w:rsid w:val="00B7742D"/>
    <w:rsid w:val="00B7748C"/>
    <w:rsid w:val="00B83D7F"/>
    <w:rsid w:val="00B84004"/>
    <w:rsid w:val="00B8766B"/>
    <w:rsid w:val="00B9795B"/>
    <w:rsid w:val="00BA0162"/>
    <w:rsid w:val="00BA01F1"/>
    <w:rsid w:val="00BA15E1"/>
    <w:rsid w:val="00BA1D6E"/>
    <w:rsid w:val="00BA3912"/>
    <w:rsid w:val="00BA569D"/>
    <w:rsid w:val="00BB002D"/>
    <w:rsid w:val="00BB00A9"/>
    <w:rsid w:val="00BB040D"/>
    <w:rsid w:val="00BB0B56"/>
    <w:rsid w:val="00BB0E28"/>
    <w:rsid w:val="00BB4D34"/>
    <w:rsid w:val="00BB50B6"/>
    <w:rsid w:val="00BB7A7A"/>
    <w:rsid w:val="00BC5F34"/>
    <w:rsid w:val="00BC7A0F"/>
    <w:rsid w:val="00BC7C08"/>
    <w:rsid w:val="00BD51D3"/>
    <w:rsid w:val="00BD6D17"/>
    <w:rsid w:val="00BD7DA6"/>
    <w:rsid w:val="00BE00E9"/>
    <w:rsid w:val="00BE0A2D"/>
    <w:rsid w:val="00BE1257"/>
    <w:rsid w:val="00BE3074"/>
    <w:rsid w:val="00BE463F"/>
    <w:rsid w:val="00BE6C38"/>
    <w:rsid w:val="00BF035D"/>
    <w:rsid w:val="00BF11C6"/>
    <w:rsid w:val="00C00EC5"/>
    <w:rsid w:val="00C050EF"/>
    <w:rsid w:val="00C102F7"/>
    <w:rsid w:val="00C11A7D"/>
    <w:rsid w:val="00C11E25"/>
    <w:rsid w:val="00C12CE5"/>
    <w:rsid w:val="00C13A25"/>
    <w:rsid w:val="00C171D0"/>
    <w:rsid w:val="00C174B0"/>
    <w:rsid w:val="00C20C20"/>
    <w:rsid w:val="00C22F41"/>
    <w:rsid w:val="00C30449"/>
    <w:rsid w:val="00C306FA"/>
    <w:rsid w:val="00C32625"/>
    <w:rsid w:val="00C3339C"/>
    <w:rsid w:val="00C34579"/>
    <w:rsid w:val="00C35B55"/>
    <w:rsid w:val="00C3608E"/>
    <w:rsid w:val="00C401E2"/>
    <w:rsid w:val="00C40EDA"/>
    <w:rsid w:val="00C42045"/>
    <w:rsid w:val="00C51D41"/>
    <w:rsid w:val="00C53A65"/>
    <w:rsid w:val="00C54631"/>
    <w:rsid w:val="00C6108D"/>
    <w:rsid w:val="00C630AF"/>
    <w:rsid w:val="00C6327F"/>
    <w:rsid w:val="00C65803"/>
    <w:rsid w:val="00C665E9"/>
    <w:rsid w:val="00C66A9B"/>
    <w:rsid w:val="00C67E81"/>
    <w:rsid w:val="00C7058D"/>
    <w:rsid w:val="00C70E8C"/>
    <w:rsid w:val="00C77D5E"/>
    <w:rsid w:val="00C8108E"/>
    <w:rsid w:val="00C8119F"/>
    <w:rsid w:val="00C821BB"/>
    <w:rsid w:val="00C83849"/>
    <w:rsid w:val="00C84BD3"/>
    <w:rsid w:val="00C93341"/>
    <w:rsid w:val="00C933D2"/>
    <w:rsid w:val="00C949B8"/>
    <w:rsid w:val="00CA22E3"/>
    <w:rsid w:val="00CA318D"/>
    <w:rsid w:val="00CA586C"/>
    <w:rsid w:val="00CA5A2D"/>
    <w:rsid w:val="00CB2707"/>
    <w:rsid w:val="00CB361A"/>
    <w:rsid w:val="00CB6609"/>
    <w:rsid w:val="00CB7FC6"/>
    <w:rsid w:val="00CC2065"/>
    <w:rsid w:val="00CC2AB8"/>
    <w:rsid w:val="00CD10DE"/>
    <w:rsid w:val="00CD19C9"/>
    <w:rsid w:val="00CD6D6D"/>
    <w:rsid w:val="00CE19FF"/>
    <w:rsid w:val="00CE27B0"/>
    <w:rsid w:val="00CF121A"/>
    <w:rsid w:val="00CF1A28"/>
    <w:rsid w:val="00CF2378"/>
    <w:rsid w:val="00CF36A8"/>
    <w:rsid w:val="00CF6E18"/>
    <w:rsid w:val="00D00817"/>
    <w:rsid w:val="00D044AD"/>
    <w:rsid w:val="00D11DE7"/>
    <w:rsid w:val="00D1694D"/>
    <w:rsid w:val="00D20CB7"/>
    <w:rsid w:val="00D25CB5"/>
    <w:rsid w:val="00D26102"/>
    <w:rsid w:val="00D26CE6"/>
    <w:rsid w:val="00D27F93"/>
    <w:rsid w:val="00D32875"/>
    <w:rsid w:val="00D33420"/>
    <w:rsid w:val="00D3392C"/>
    <w:rsid w:val="00D33ABC"/>
    <w:rsid w:val="00D352E3"/>
    <w:rsid w:val="00D359AF"/>
    <w:rsid w:val="00D37326"/>
    <w:rsid w:val="00D40754"/>
    <w:rsid w:val="00D411C0"/>
    <w:rsid w:val="00D41747"/>
    <w:rsid w:val="00D44178"/>
    <w:rsid w:val="00D5237A"/>
    <w:rsid w:val="00D552D4"/>
    <w:rsid w:val="00D569CE"/>
    <w:rsid w:val="00D610CD"/>
    <w:rsid w:val="00D65A62"/>
    <w:rsid w:val="00D66123"/>
    <w:rsid w:val="00D665A6"/>
    <w:rsid w:val="00D668E0"/>
    <w:rsid w:val="00D67A1F"/>
    <w:rsid w:val="00D75987"/>
    <w:rsid w:val="00D75EBD"/>
    <w:rsid w:val="00D80666"/>
    <w:rsid w:val="00D812F8"/>
    <w:rsid w:val="00D81E7E"/>
    <w:rsid w:val="00D83711"/>
    <w:rsid w:val="00D86A46"/>
    <w:rsid w:val="00D87728"/>
    <w:rsid w:val="00D879A1"/>
    <w:rsid w:val="00D924ED"/>
    <w:rsid w:val="00D96F8A"/>
    <w:rsid w:val="00DA0597"/>
    <w:rsid w:val="00DA0C05"/>
    <w:rsid w:val="00DA4896"/>
    <w:rsid w:val="00DA4D58"/>
    <w:rsid w:val="00DB01B0"/>
    <w:rsid w:val="00DB19F7"/>
    <w:rsid w:val="00DB433D"/>
    <w:rsid w:val="00DB5A2C"/>
    <w:rsid w:val="00DC051F"/>
    <w:rsid w:val="00DC0F0A"/>
    <w:rsid w:val="00DC6616"/>
    <w:rsid w:val="00DD01DA"/>
    <w:rsid w:val="00DD25F1"/>
    <w:rsid w:val="00DD31B7"/>
    <w:rsid w:val="00DD3C1C"/>
    <w:rsid w:val="00DD3D72"/>
    <w:rsid w:val="00DD402E"/>
    <w:rsid w:val="00DD46F7"/>
    <w:rsid w:val="00DE215C"/>
    <w:rsid w:val="00DE3427"/>
    <w:rsid w:val="00DE5D08"/>
    <w:rsid w:val="00DF1915"/>
    <w:rsid w:val="00DF2181"/>
    <w:rsid w:val="00DF2A3D"/>
    <w:rsid w:val="00DF383B"/>
    <w:rsid w:val="00DF58FF"/>
    <w:rsid w:val="00DF6B36"/>
    <w:rsid w:val="00E02AF9"/>
    <w:rsid w:val="00E06766"/>
    <w:rsid w:val="00E06F73"/>
    <w:rsid w:val="00E1127C"/>
    <w:rsid w:val="00E12CC9"/>
    <w:rsid w:val="00E145BB"/>
    <w:rsid w:val="00E20A3A"/>
    <w:rsid w:val="00E302C2"/>
    <w:rsid w:val="00E31388"/>
    <w:rsid w:val="00E31DC2"/>
    <w:rsid w:val="00E33820"/>
    <w:rsid w:val="00E35835"/>
    <w:rsid w:val="00E37EE6"/>
    <w:rsid w:val="00E40137"/>
    <w:rsid w:val="00E41400"/>
    <w:rsid w:val="00E435B8"/>
    <w:rsid w:val="00E43C9A"/>
    <w:rsid w:val="00E458C2"/>
    <w:rsid w:val="00E46213"/>
    <w:rsid w:val="00E5037D"/>
    <w:rsid w:val="00E5093C"/>
    <w:rsid w:val="00E50A27"/>
    <w:rsid w:val="00E50A9B"/>
    <w:rsid w:val="00E50D87"/>
    <w:rsid w:val="00E51614"/>
    <w:rsid w:val="00E527FB"/>
    <w:rsid w:val="00E5289C"/>
    <w:rsid w:val="00E56231"/>
    <w:rsid w:val="00E61DB7"/>
    <w:rsid w:val="00E630DF"/>
    <w:rsid w:val="00E6438F"/>
    <w:rsid w:val="00E70DBA"/>
    <w:rsid w:val="00E72359"/>
    <w:rsid w:val="00E72ADD"/>
    <w:rsid w:val="00E7496E"/>
    <w:rsid w:val="00E760D8"/>
    <w:rsid w:val="00E77C36"/>
    <w:rsid w:val="00E84312"/>
    <w:rsid w:val="00E8578B"/>
    <w:rsid w:val="00E85917"/>
    <w:rsid w:val="00E864E0"/>
    <w:rsid w:val="00E869A4"/>
    <w:rsid w:val="00E90173"/>
    <w:rsid w:val="00E93536"/>
    <w:rsid w:val="00E95795"/>
    <w:rsid w:val="00EA51BE"/>
    <w:rsid w:val="00EA5379"/>
    <w:rsid w:val="00EB3207"/>
    <w:rsid w:val="00EB691B"/>
    <w:rsid w:val="00EB7BE0"/>
    <w:rsid w:val="00EC1773"/>
    <w:rsid w:val="00EC245F"/>
    <w:rsid w:val="00EC6B3C"/>
    <w:rsid w:val="00EE0992"/>
    <w:rsid w:val="00EE3BD7"/>
    <w:rsid w:val="00EE4882"/>
    <w:rsid w:val="00EE71E3"/>
    <w:rsid w:val="00EF1E4D"/>
    <w:rsid w:val="00EF55D0"/>
    <w:rsid w:val="00EF57EA"/>
    <w:rsid w:val="00F02AFC"/>
    <w:rsid w:val="00F03081"/>
    <w:rsid w:val="00F03E97"/>
    <w:rsid w:val="00F0555C"/>
    <w:rsid w:val="00F05FCE"/>
    <w:rsid w:val="00F07B5E"/>
    <w:rsid w:val="00F108AE"/>
    <w:rsid w:val="00F145F4"/>
    <w:rsid w:val="00F14955"/>
    <w:rsid w:val="00F21FFF"/>
    <w:rsid w:val="00F2273A"/>
    <w:rsid w:val="00F319DB"/>
    <w:rsid w:val="00F31F04"/>
    <w:rsid w:val="00F32373"/>
    <w:rsid w:val="00F3352B"/>
    <w:rsid w:val="00F34BB7"/>
    <w:rsid w:val="00F3609B"/>
    <w:rsid w:val="00F41991"/>
    <w:rsid w:val="00F4306B"/>
    <w:rsid w:val="00F4596F"/>
    <w:rsid w:val="00F45D1B"/>
    <w:rsid w:val="00F464B8"/>
    <w:rsid w:val="00F50E07"/>
    <w:rsid w:val="00F513A2"/>
    <w:rsid w:val="00F52C20"/>
    <w:rsid w:val="00F53D4A"/>
    <w:rsid w:val="00F55E81"/>
    <w:rsid w:val="00F56EDB"/>
    <w:rsid w:val="00F62F5E"/>
    <w:rsid w:val="00F646CA"/>
    <w:rsid w:val="00F661ED"/>
    <w:rsid w:val="00F67860"/>
    <w:rsid w:val="00F753AF"/>
    <w:rsid w:val="00F8003C"/>
    <w:rsid w:val="00F81A0B"/>
    <w:rsid w:val="00F825E9"/>
    <w:rsid w:val="00F91089"/>
    <w:rsid w:val="00F92D68"/>
    <w:rsid w:val="00F96A22"/>
    <w:rsid w:val="00F975F8"/>
    <w:rsid w:val="00F97EB2"/>
    <w:rsid w:val="00FA08A1"/>
    <w:rsid w:val="00FB5D46"/>
    <w:rsid w:val="00FB7B3D"/>
    <w:rsid w:val="00FC1D7D"/>
    <w:rsid w:val="00FC2184"/>
    <w:rsid w:val="00FC3028"/>
    <w:rsid w:val="00FC3EDC"/>
    <w:rsid w:val="00FC44AD"/>
    <w:rsid w:val="00FD1F2E"/>
    <w:rsid w:val="00FD56DD"/>
    <w:rsid w:val="00FD67F0"/>
    <w:rsid w:val="00FD7762"/>
    <w:rsid w:val="00FE197E"/>
    <w:rsid w:val="00FE2380"/>
    <w:rsid w:val="00FE27D0"/>
    <w:rsid w:val="00FE287B"/>
    <w:rsid w:val="00FE70F5"/>
    <w:rsid w:val="00FF0D37"/>
    <w:rsid w:val="00FF51A2"/>
    <w:rsid w:val="00FF563C"/>
    <w:rsid w:val="00FF67CA"/>
    <w:rsid w:val="00FF7FA8"/>
    <w:rsid w:val="03C47B9E"/>
    <w:rsid w:val="13A624FC"/>
    <w:rsid w:val="148B7F3B"/>
    <w:rsid w:val="35C91747"/>
    <w:rsid w:val="3AD23B39"/>
    <w:rsid w:val="3DED7FEB"/>
    <w:rsid w:val="691264A7"/>
    <w:rsid w:val="782A2964"/>
    <w:rsid w:val="78436C35"/>
    <w:rsid w:val="7C1402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ACFAA7"/>
  <w15:docId w15:val="{C3E009D1-E296-408E-BE5F-98A51D8D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Hyperlink" w:uiPriority="99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27FB"/>
    <w:rPr>
      <w:lang w:val="en-US"/>
    </w:rPr>
  </w:style>
  <w:style w:type="paragraph" w:styleId="Heading1">
    <w:name w:val="heading 1"/>
    <w:basedOn w:val="Normal"/>
    <w:next w:val="Normal"/>
    <w:qFormat/>
    <w:rsid w:val="00E527F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527FB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527FB"/>
    <w:pPr>
      <w:keepNext/>
      <w:jc w:val="center"/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scription2">
    <w:name w:val="description2"/>
    <w:basedOn w:val="DefaultParagraphFont"/>
    <w:qFormat/>
    <w:rsid w:val="00E527FB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E527FB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527FB"/>
    <w:rPr>
      <w:b/>
      <w:bCs/>
      <w:lang w:val="en-US" w:eastAsia="en-US"/>
    </w:rPr>
  </w:style>
  <w:style w:type="character" w:customStyle="1" w:styleId="Mention1">
    <w:name w:val="Mention1"/>
    <w:basedOn w:val="DefaultParagraphFont"/>
    <w:uiPriority w:val="99"/>
    <w:unhideWhenUsed/>
    <w:qFormat/>
    <w:rsid w:val="00E527FB"/>
    <w:rPr>
      <w:color w:val="2B579A"/>
      <w:shd w:val="clear" w:color="auto" w:fill="E6E6E6"/>
    </w:rPr>
  </w:style>
  <w:style w:type="character" w:customStyle="1" w:styleId="FooterChar">
    <w:name w:val="Footer Char"/>
    <w:link w:val="Footer"/>
    <w:rsid w:val="00E527FB"/>
    <w:rPr>
      <w:lang w:val="en-US" w:eastAsia="en-US"/>
    </w:rPr>
  </w:style>
  <w:style w:type="character" w:styleId="FollowedHyperlink">
    <w:name w:val="FollowedHyperlink"/>
    <w:uiPriority w:val="99"/>
    <w:unhideWhenUsed/>
    <w:qFormat/>
    <w:rsid w:val="00E527FB"/>
    <w:rPr>
      <w:color w:val="954F72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527FB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semiHidden/>
    <w:rsid w:val="00E527FB"/>
    <w:rPr>
      <w:color w:val="0000FF"/>
      <w:u w:val="single"/>
    </w:rPr>
  </w:style>
  <w:style w:type="character" w:styleId="PageNumber">
    <w:name w:val="page number"/>
    <w:basedOn w:val="DefaultParagraphFont"/>
    <w:semiHidden/>
    <w:qFormat/>
    <w:rsid w:val="00E527FB"/>
  </w:style>
  <w:style w:type="character" w:styleId="CommentReference">
    <w:name w:val="annotation reference"/>
    <w:basedOn w:val="DefaultParagraphFont"/>
    <w:uiPriority w:val="99"/>
    <w:unhideWhenUsed/>
    <w:qFormat/>
    <w:rsid w:val="00E527FB"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E527FB"/>
    <w:rPr>
      <w:lang w:val="en-US" w:eastAsia="en-US"/>
    </w:rPr>
  </w:style>
  <w:style w:type="character" w:customStyle="1" w:styleId="hps">
    <w:name w:val="hps"/>
    <w:basedOn w:val="DefaultParagraphFont"/>
    <w:qFormat/>
    <w:rsid w:val="00E527FB"/>
  </w:style>
  <w:style w:type="paragraph" w:styleId="Footer">
    <w:name w:val="footer"/>
    <w:basedOn w:val="Normal"/>
    <w:link w:val="FooterChar"/>
    <w:qFormat/>
    <w:rsid w:val="00E527FB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E527FB"/>
    <w:pPr>
      <w:jc w:val="both"/>
    </w:pPr>
  </w:style>
  <w:style w:type="paragraph" w:styleId="BodyTextIndent2">
    <w:name w:val="Body Text Indent 2"/>
    <w:basedOn w:val="Normal"/>
    <w:semiHidden/>
    <w:qFormat/>
    <w:rsid w:val="00E527FB"/>
    <w:pPr>
      <w:ind w:left="720" w:hanging="720"/>
      <w:jc w:val="both"/>
    </w:pPr>
  </w:style>
  <w:style w:type="paragraph" w:styleId="BodyTextIndent">
    <w:name w:val="Body Text Indent"/>
    <w:basedOn w:val="Normal"/>
    <w:semiHidden/>
    <w:qFormat/>
    <w:rsid w:val="00E527FB"/>
    <w:pPr>
      <w:ind w:hanging="720"/>
      <w:jc w:val="both"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E527FB"/>
  </w:style>
  <w:style w:type="paragraph" w:styleId="ListParagraph">
    <w:name w:val="List Paragraph"/>
    <w:basedOn w:val="Normal"/>
    <w:uiPriority w:val="34"/>
    <w:qFormat/>
    <w:rsid w:val="00E527F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527FB"/>
    <w:rPr>
      <w:b/>
      <w:bCs/>
    </w:rPr>
  </w:style>
  <w:style w:type="paragraph" w:customStyle="1" w:styleId="KeinLeerraum1">
    <w:name w:val="Kein Leerraum1"/>
    <w:uiPriority w:val="1"/>
    <w:qFormat/>
    <w:rsid w:val="00E527FB"/>
    <w:rPr>
      <w:rFonts w:ascii="Calibri" w:eastAsia="Calibri" w:hAnsi="Calibri"/>
      <w:sz w:val="22"/>
      <w:szCs w:val="22"/>
      <w:lang w:val="en-US"/>
    </w:rPr>
  </w:style>
  <w:style w:type="paragraph" w:styleId="Title">
    <w:name w:val="Title"/>
    <w:basedOn w:val="Normal"/>
    <w:qFormat/>
    <w:rsid w:val="00E527FB"/>
    <w:pPr>
      <w:jc w:val="center"/>
    </w:pPr>
    <w:rPr>
      <w:b/>
      <w:u w:val="single"/>
    </w:rPr>
  </w:style>
  <w:style w:type="paragraph" w:customStyle="1" w:styleId="BasicParagraph">
    <w:name w:val="[Basic Paragraph]"/>
    <w:basedOn w:val="Normal"/>
    <w:uiPriority w:val="99"/>
    <w:qFormat/>
    <w:rsid w:val="00E527FB"/>
    <w:pPr>
      <w:widowControl w:val="0"/>
      <w:autoSpaceDE w:val="0"/>
      <w:autoSpaceDN w:val="0"/>
      <w:adjustRightInd w:val="0"/>
      <w:spacing w:line="288" w:lineRule="auto"/>
    </w:pPr>
    <w:rPr>
      <w:rFonts w:ascii="Times-Roman" w:eastAsia="Calibri" w:hAnsi="Times-Roman" w:cs="Times-Roman"/>
      <w:color w:val="000000"/>
      <w:lang w:val="en-GB"/>
    </w:rPr>
  </w:style>
  <w:style w:type="paragraph" w:styleId="Header">
    <w:name w:val="header"/>
    <w:basedOn w:val="Normal"/>
    <w:link w:val="HeaderChar"/>
    <w:rsid w:val="00E527F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unhideWhenUsed/>
    <w:qFormat/>
    <w:rsid w:val="00E527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B2337"/>
    <w:rPr>
      <w:rFonts w:eastAsia="Times New Roman"/>
      <w:sz w:val="20"/>
      <w:szCs w:val="20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B2337"/>
    <w:rPr>
      <w:i/>
      <w:iCs/>
    </w:rPr>
  </w:style>
  <w:style w:type="table" w:styleId="PlainTable3">
    <w:name w:val="Plain Table 3"/>
    <w:basedOn w:val="TableNormal"/>
    <w:rsid w:val="0031119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rsid w:val="003111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rsid w:val="0031119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Subtle1">
    <w:name w:val="Table Subtle 1"/>
    <w:basedOn w:val="TableNormal"/>
    <w:rsid w:val="003111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3111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rfulGrid-Accent6">
    <w:name w:val="Colorful Grid Accent 6"/>
    <w:basedOn w:val="TableNormal"/>
    <w:rsid w:val="0031119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Shading-Accent6">
    <w:name w:val="Colorful Shading Accent 6"/>
    <w:basedOn w:val="TableNormal"/>
    <w:rsid w:val="0031119E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orporate%20Contract%20She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A3755-4D0F-445E-85A4-5179365E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Corporate Contract Shell</Template>
  <TotalTime>93</TotalTime>
  <Pages>2</Pages>
  <Words>268</Words>
  <Characters>1530</Characters>
  <Application>Microsoft Office Word</Application>
  <DocSecurity>0</DocSecurity>
  <PresentationFormat/>
  <Lines>12</Lines>
  <Paragraphs>3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OPERA2</vt:lpstr>
    </vt:vector>
  </TitlesOfParts>
  <Manager/>
  <Company>MF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OPERA2</dc:title>
  <dc:subject/>
  <dc:creator>FT</dc:creator>
  <cp:keywords/>
  <dc:description/>
  <cp:lastModifiedBy>Ikleel</cp:lastModifiedBy>
  <cp:revision>79</cp:revision>
  <cp:lastPrinted>2019-03-20T04:51:00Z</cp:lastPrinted>
  <dcterms:created xsi:type="dcterms:W3CDTF">2019-03-28T05:49:00Z</dcterms:created>
  <dcterms:modified xsi:type="dcterms:W3CDTF">2023-09-25T07:12:00Z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3c0af294-3aa5-463d-8a0e-0ab0fd15343e</vt:lpwstr>
  </property>
  <property fmtid="{D5CDD505-2E9C-101B-9397-08002B2CF9AE}" pid="3" name="KSOProductBuildVer">
    <vt:lpwstr>2052-10.1.0.6206</vt:lpwstr>
  </property>
</Properties>
</file>